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386"/>
        <w:gridCol w:w="5386"/>
      </w:tblGrid>
      <w:tr w:rsidR="00ED5F48" w:rsidRPr="00F750E4" w14:paraId="47DF545E" w14:textId="77777777" w:rsidTr="00ED5F48">
        <w:tc>
          <w:tcPr>
            <w:tcW w:w="2500" w:type="pct"/>
            <w:vAlign w:val="center"/>
          </w:tcPr>
          <w:p w14:paraId="623DCF36" w14:textId="1AF57586" w:rsidR="00ED5F48" w:rsidRPr="00AE65F2" w:rsidRDefault="00AE65F2" w:rsidP="00AE65F2">
            <w:pPr>
              <w:pStyle w:val="ad"/>
              <w:spacing w:before="240" w:after="0"/>
              <w:jc w:val="left"/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</w:pPr>
            <w:r w:rsidRPr="00AE65F2"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  <w:t>ЮНИ</w:t>
            </w:r>
          </w:p>
        </w:tc>
        <w:tc>
          <w:tcPr>
            <w:tcW w:w="2500" w:type="pct"/>
            <w:vAlign w:val="center"/>
          </w:tcPr>
          <w:p w14:paraId="784345F2" w14:textId="622B42F5" w:rsidR="00ED5F48" w:rsidRPr="00AE65F2" w:rsidRDefault="00ED5F48" w:rsidP="00AE65F2">
            <w:pPr>
              <w:pStyle w:val="ad"/>
              <w:spacing w:before="240" w:after="0"/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</w:pPr>
            <w:r w:rsidRPr="00AE65F2"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  <w:fldChar w:fldCharType="begin"/>
            </w:r>
            <w:r w:rsidRPr="00AE65F2"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  <w:instrText xml:space="preserve"> DOCVARIABLE  MonthStart1 \@  yyyy   \* MERGEFORMAT </w:instrText>
            </w:r>
            <w:r w:rsidRPr="00AE65F2"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  <w:t>2021</w:t>
            </w:r>
            <w:r w:rsidRPr="00AE65F2"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  <w:fldChar w:fldCharType="end"/>
            </w:r>
          </w:p>
        </w:tc>
      </w:tr>
    </w:tbl>
    <w:p w14:paraId="696689DD" w14:textId="43D2E4CD" w:rsidR="00ED5F48" w:rsidRPr="00F750E4" w:rsidRDefault="00ED5F48" w:rsidP="00AE65F2">
      <w:pPr>
        <w:pStyle w:val="Months"/>
        <w:ind w:left="0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39"/>
        <w:gridCol w:w="1543"/>
        <w:gridCol w:w="1543"/>
        <w:gridCol w:w="1543"/>
        <w:gridCol w:w="1543"/>
        <w:gridCol w:w="1515"/>
      </w:tblGrid>
      <w:tr w:rsidR="00CA092A" w:rsidRPr="00F750E4" w14:paraId="546A3C18" w14:textId="77777777" w:rsidTr="00CA092A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1DC3C153" w14:textId="056220DF" w:rsidR="00CA092A" w:rsidRPr="00AE65F2" w:rsidRDefault="00AE65F2" w:rsidP="00AE65F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ПОНЕДЕЛНИК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79DC3F0D" w14:textId="77BA2186" w:rsidR="00CA092A" w:rsidRPr="00AE65F2" w:rsidRDefault="00AE65F2" w:rsidP="00AE65F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116BD4E1" w14:textId="05DC345C" w:rsidR="00CA092A" w:rsidRPr="00AE65F2" w:rsidRDefault="00AE65F2" w:rsidP="00AE65F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СРЯДА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70D278A7" w14:textId="58722B94" w:rsidR="00CA092A" w:rsidRPr="00AE65F2" w:rsidRDefault="00AE65F2" w:rsidP="00AE65F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ЧЕТВЪРТЪК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556B925B" w14:textId="2FE48AC8" w:rsidR="00CA092A" w:rsidRPr="00AE65F2" w:rsidRDefault="00AE65F2" w:rsidP="00AE65F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ПЕТЪК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1ADA9849" w14:textId="0DA4E907" w:rsidR="00CA092A" w:rsidRPr="00AE65F2" w:rsidRDefault="00AE65F2" w:rsidP="00AE65F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СЪБОТА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4F10D939" w14:textId="4A12FA03" w:rsidR="00CA092A" w:rsidRPr="00AE65F2" w:rsidRDefault="00AE65F2" w:rsidP="00AE65F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НЕДЕЛЯ</w:t>
            </w:r>
          </w:p>
        </w:tc>
      </w:tr>
      <w:tr w:rsidR="00ED5F48" w:rsidRPr="00F750E4" w14:paraId="57699A99" w14:textId="77777777" w:rsidTr="00AE65F2">
        <w:trPr>
          <w:trHeight w:val="680"/>
        </w:trPr>
        <w:tc>
          <w:tcPr>
            <w:tcW w:w="707" w:type="pct"/>
            <w:tcMar>
              <w:right w:w="0" w:type="dxa"/>
            </w:tcMar>
            <w:vAlign w:val="center"/>
          </w:tcPr>
          <w:p w14:paraId="0A903D23" w14:textId="37254D6F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MonthStart6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“понедельник" 1 ""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5A862814" w14:textId="29A13E11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MonthStart6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“вторник"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E65F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C45A1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7BC623A" w14:textId="49F8CCC2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MonthStart6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“среда"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111388A" w14:textId="75E49F35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MonthStart6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“четверг"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CB2EE6F" w14:textId="5F29A333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MonthStart6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= “пятница"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771EC2C" w14:textId="7F0EEEFF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MonthStart6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“суббота"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5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5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5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87E1147" w14:textId="4D03F738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MonthStart6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“воскресенье"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5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6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22248B72" w14:textId="77777777" w:rsidTr="00AE65F2">
        <w:trPr>
          <w:trHeight w:val="680"/>
        </w:trPr>
        <w:tc>
          <w:tcPr>
            <w:tcW w:w="707" w:type="pct"/>
            <w:tcMar>
              <w:right w:w="0" w:type="dxa"/>
            </w:tcMar>
            <w:vAlign w:val="center"/>
          </w:tcPr>
          <w:p w14:paraId="095CB634" w14:textId="48ADC3C7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4C69B78" w14:textId="27B8A76B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2471560" w14:textId="58DA6369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C0BC1FD" w14:textId="10E7D2B3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A1DF700" w14:textId="7416CC5F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A99B103" w14:textId="2D49384C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12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5289D3A" w14:textId="702B55D1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13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2C709336" w14:textId="77777777" w:rsidTr="00AE65F2">
        <w:trPr>
          <w:trHeight w:val="680"/>
        </w:trPr>
        <w:tc>
          <w:tcPr>
            <w:tcW w:w="707" w:type="pct"/>
            <w:tcMar>
              <w:right w:w="0" w:type="dxa"/>
            </w:tcMar>
            <w:vAlign w:val="center"/>
          </w:tcPr>
          <w:p w14:paraId="6F0651ED" w14:textId="09C5033D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081F62B" w14:textId="0B8B98E6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4CDC03C" w14:textId="05398680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454BE3A" w14:textId="40057BCF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2127770" w14:textId="104F1D2A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97CB849" w14:textId="1D1BDF88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19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70B6B5FD" w14:textId="2F87A113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20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64D70266" w14:textId="77777777" w:rsidTr="00AE65F2">
        <w:trPr>
          <w:trHeight w:val="680"/>
        </w:trPr>
        <w:tc>
          <w:tcPr>
            <w:tcW w:w="707" w:type="pct"/>
            <w:tcMar>
              <w:right w:w="0" w:type="dxa"/>
            </w:tcMar>
            <w:vAlign w:val="center"/>
          </w:tcPr>
          <w:p w14:paraId="75CC5276" w14:textId="563EC238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3A845C86" w14:textId="67CCAEAD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2DE4AA3" w14:textId="2B74D373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4E20D68" w14:textId="3782CD24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F291F7C" w14:textId="3E615771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7A99437" w14:textId="21EE6CC7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26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7FA7D659" w14:textId="0999999A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27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57201894" w14:textId="77777777" w:rsidTr="00AE65F2">
        <w:trPr>
          <w:trHeight w:val="680"/>
        </w:trPr>
        <w:tc>
          <w:tcPr>
            <w:tcW w:w="707" w:type="pct"/>
            <w:tcMar>
              <w:right w:w="0" w:type="dxa"/>
            </w:tcMar>
            <w:vAlign w:val="center"/>
          </w:tcPr>
          <w:p w14:paraId="2783FCD1" w14:textId="2A28ED7A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MonthEnd6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D8697C6" w14:textId="118AB715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MonthEnd6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F794318" w14:textId="6F6573E8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MonthEnd6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A0FEA73" w14:textId="5A78B16F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MonthEnd6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E65F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FA22BFE" w14:textId="7297AC76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E65F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MonthEnd6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E65F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2D7C5A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B7EB6E6" w14:textId="0263997C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2D7C5A"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MonthEnd6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2D7C5A"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2D7C5A"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2D7C5A"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173B4057" w14:textId="1045E0CA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2D7C5A"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MonthEnd6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2D7C5A"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2D7C5A"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2D7C5A"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2B2D1670" w14:textId="77777777" w:rsidTr="00AE65F2">
        <w:trPr>
          <w:trHeight w:val="680"/>
        </w:trPr>
        <w:tc>
          <w:tcPr>
            <w:tcW w:w="707" w:type="pct"/>
            <w:tcMar>
              <w:right w:w="0" w:type="dxa"/>
            </w:tcMar>
            <w:vAlign w:val="center"/>
          </w:tcPr>
          <w:p w14:paraId="055BD0D8" w14:textId="008DEB5E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2D7C5A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MonthEnd6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2D7C5A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E67913D" w14:textId="39CD006F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MonthEnd6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63B8F6D" w14:textId="77777777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5FA2044" w14:textId="77777777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7B4981D" w14:textId="77777777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63C47FB" w14:textId="77777777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1A251E8" w14:textId="77777777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386"/>
        <w:gridCol w:w="5386"/>
      </w:tblGrid>
      <w:tr w:rsidR="00ED5F48" w:rsidRPr="00F750E4" w14:paraId="57F999B1" w14:textId="77777777" w:rsidTr="00ED5F48">
        <w:tc>
          <w:tcPr>
            <w:tcW w:w="2500" w:type="pct"/>
            <w:vAlign w:val="center"/>
          </w:tcPr>
          <w:p w14:paraId="6CD4D464" w14:textId="7FF37EA4" w:rsidR="00ED5F48" w:rsidRPr="00AE65F2" w:rsidRDefault="00AE65F2" w:rsidP="00AE65F2">
            <w:pPr>
              <w:pStyle w:val="ad"/>
              <w:spacing w:before="240" w:after="0"/>
              <w:jc w:val="left"/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</w:pPr>
            <w:r w:rsidRPr="00AE65F2"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  <w:t>ЮЛИ</w:t>
            </w:r>
          </w:p>
        </w:tc>
        <w:tc>
          <w:tcPr>
            <w:tcW w:w="2500" w:type="pct"/>
            <w:vAlign w:val="center"/>
          </w:tcPr>
          <w:p w14:paraId="3BE4EA34" w14:textId="3B9D687A" w:rsidR="00ED5F48" w:rsidRPr="00AE65F2" w:rsidRDefault="00ED5F48" w:rsidP="00AE65F2">
            <w:pPr>
              <w:pStyle w:val="ad"/>
              <w:spacing w:before="240" w:after="0"/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</w:pPr>
            <w:r w:rsidRPr="00AE65F2"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  <w:fldChar w:fldCharType="begin"/>
            </w:r>
            <w:r w:rsidRPr="00AE65F2"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  <w:instrText xml:space="preserve"> DOCVARIABLE  MonthStart1 \@  yyyy   \* MERGEFORMAT </w:instrText>
            </w:r>
            <w:r w:rsidRPr="00AE65F2"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  <w:t>2021</w:t>
            </w:r>
            <w:r w:rsidRPr="00AE65F2"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  <w:fldChar w:fldCharType="end"/>
            </w:r>
          </w:p>
        </w:tc>
      </w:tr>
    </w:tbl>
    <w:p w14:paraId="658049A2" w14:textId="382900B2" w:rsidR="00ED5F48" w:rsidRPr="00F750E4" w:rsidRDefault="00ED5F48" w:rsidP="00AE65F2">
      <w:pPr>
        <w:pStyle w:val="Months"/>
        <w:ind w:left="0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39"/>
        <w:gridCol w:w="1543"/>
        <w:gridCol w:w="1543"/>
        <w:gridCol w:w="1543"/>
        <w:gridCol w:w="1543"/>
        <w:gridCol w:w="1515"/>
      </w:tblGrid>
      <w:tr w:rsidR="00CA092A" w:rsidRPr="00F750E4" w14:paraId="2A07B664" w14:textId="77777777" w:rsidTr="00CA092A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0595B0EF" w14:textId="60F0DCB5" w:rsidR="00CA092A" w:rsidRPr="00AE65F2" w:rsidRDefault="00AE65F2" w:rsidP="00AE65F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ПОНЕДЕЛНИК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5AB17593" w14:textId="6B218C09" w:rsidR="00CA092A" w:rsidRPr="00AE65F2" w:rsidRDefault="00AE65F2" w:rsidP="00AE65F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4F85D72" w14:textId="5D08CBFF" w:rsidR="00CA092A" w:rsidRPr="00AE65F2" w:rsidRDefault="00AE65F2" w:rsidP="00AE65F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СРЯДА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2725BE79" w14:textId="7D2A38DF" w:rsidR="00CA092A" w:rsidRPr="00AE65F2" w:rsidRDefault="00AE65F2" w:rsidP="00AE65F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ЧЕТВЪРТЪК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E08FC8C" w14:textId="1DED6C2B" w:rsidR="00CA092A" w:rsidRPr="00AE65F2" w:rsidRDefault="00AE65F2" w:rsidP="00AE65F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ПЕТЪК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69CD89D5" w14:textId="45267858" w:rsidR="00CA092A" w:rsidRPr="00AE65F2" w:rsidRDefault="00AE65F2" w:rsidP="00AE65F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СЪБОТА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D2D9DB4" w14:textId="1B99ED0E" w:rsidR="00CA092A" w:rsidRPr="00AE65F2" w:rsidRDefault="00AE65F2" w:rsidP="00AE65F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НЕДЕЛЯ</w:t>
            </w:r>
          </w:p>
        </w:tc>
      </w:tr>
      <w:tr w:rsidR="00ED5F48" w:rsidRPr="00F750E4" w14:paraId="250FBDA1" w14:textId="77777777" w:rsidTr="00AE65F2">
        <w:trPr>
          <w:trHeight w:val="680"/>
        </w:trPr>
        <w:tc>
          <w:tcPr>
            <w:tcW w:w="707" w:type="pct"/>
            <w:tcMar>
              <w:right w:w="0" w:type="dxa"/>
            </w:tcMar>
            <w:vAlign w:val="center"/>
          </w:tcPr>
          <w:p w14:paraId="04ECF66B" w14:textId="37420B14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MonthStart7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“понедельник" 1 ""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1B6236B" w14:textId="33A7A707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MonthStart7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“вторник"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2D7C5A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3796A5C" w14:textId="312CBB88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MonthStart7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“среда"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2D7C5A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3F1FE86" w14:textId="714AC9E3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MonthStart7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“четверг"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E65F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C45A1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5BE2FDF" w14:textId="50442833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MonthStart7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= “пятница"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C3F6C02" w14:textId="3AE346AF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MonthStart7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четверг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“суббота"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3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81F5514" w14:textId="5EA7B427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MonthStart7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четверг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“воскресенье"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4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7366C7E6" w14:textId="77777777" w:rsidTr="00AE65F2">
        <w:trPr>
          <w:trHeight w:val="680"/>
        </w:trPr>
        <w:tc>
          <w:tcPr>
            <w:tcW w:w="707" w:type="pct"/>
            <w:tcMar>
              <w:right w:w="0" w:type="dxa"/>
            </w:tcMar>
            <w:vAlign w:val="center"/>
          </w:tcPr>
          <w:p w14:paraId="67EA8966" w14:textId="2957A869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BA60BF0" w14:textId="366E2B27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C24AFA9" w14:textId="5CF5DD3E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673A615" w14:textId="245D24A9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DB75C9A" w14:textId="4B525AC4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E686C24" w14:textId="5685392E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10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7098601" w14:textId="330AD90C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11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203AD7F0" w14:textId="77777777" w:rsidTr="00AE65F2">
        <w:trPr>
          <w:trHeight w:val="680"/>
        </w:trPr>
        <w:tc>
          <w:tcPr>
            <w:tcW w:w="707" w:type="pct"/>
            <w:tcMar>
              <w:right w:w="0" w:type="dxa"/>
            </w:tcMar>
            <w:vAlign w:val="center"/>
          </w:tcPr>
          <w:p w14:paraId="490FC634" w14:textId="170F38DC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7D339845" w14:textId="6331DCC6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F659809" w14:textId="224ABD71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7866C9C" w14:textId="7C895946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B016042" w14:textId="05515C65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ED697AC" w14:textId="77D55C62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17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9857734" w14:textId="51014FDC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18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671CE60E" w14:textId="77777777" w:rsidTr="00AE65F2">
        <w:trPr>
          <w:trHeight w:val="680"/>
        </w:trPr>
        <w:tc>
          <w:tcPr>
            <w:tcW w:w="707" w:type="pct"/>
            <w:tcMar>
              <w:right w:w="0" w:type="dxa"/>
            </w:tcMar>
            <w:vAlign w:val="center"/>
          </w:tcPr>
          <w:p w14:paraId="0C7AE80F" w14:textId="4A209F28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2254111" w14:textId="2A089A66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A3E1D2A" w14:textId="5CADC300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BF1B4FD" w14:textId="6119DDC9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2B93ADC" w14:textId="14E5F184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713C171" w14:textId="456375F3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24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7BF0FCBD" w14:textId="7DA1176C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25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3D3EA8D2" w14:textId="77777777" w:rsidTr="00AE65F2">
        <w:trPr>
          <w:trHeight w:val="680"/>
        </w:trPr>
        <w:tc>
          <w:tcPr>
            <w:tcW w:w="707" w:type="pct"/>
            <w:tcMar>
              <w:right w:w="0" w:type="dxa"/>
            </w:tcMar>
            <w:vAlign w:val="center"/>
          </w:tcPr>
          <w:p w14:paraId="5AB2899E" w14:textId="64607BD4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MonthEnd7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E5646C5" w14:textId="1C61EFA7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MonthEnd7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EE5BB46" w14:textId="3674B2A4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MonthEnd7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E4E3FBF" w14:textId="70797074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MonthEnd7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AF081FD" w14:textId="0E98966B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MonthEnd7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7B7ADA4" w14:textId="21843FEF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MonthEnd7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31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C8D212E" w14:textId="4ED8315A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MonthEnd7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E65F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5D0A46A4" w14:textId="77777777" w:rsidTr="00AE65F2">
        <w:trPr>
          <w:trHeight w:val="680"/>
        </w:trPr>
        <w:tc>
          <w:tcPr>
            <w:tcW w:w="707" w:type="pct"/>
            <w:tcMar>
              <w:right w:w="0" w:type="dxa"/>
            </w:tcMar>
            <w:vAlign w:val="center"/>
          </w:tcPr>
          <w:p w14:paraId="27DF423A" w14:textId="481CC740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E65F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MonthEnd7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E65F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3AFC7EEA" w14:textId="0A806AF7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MonthEnd7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39DBAAB" w14:textId="77777777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50ED590" w14:textId="77777777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523CBEE" w14:textId="77777777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9534267" w14:textId="77777777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A273432" w14:textId="77777777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386"/>
        <w:gridCol w:w="5386"/>
      </w:tblGrid>
      <w:tr w:rsidR="00ED5F48" w:rsidRPr="00F750E4" w14:paraId="3897A9E6" w14:textId="77777777" w:rsidTr="00ED5F48">
        <w:tc>
          <w:tcPr>
            <w:tcW w:w="2500" w:type="pct"/>
            <w:vAlign w:val="center"/>
          </w:tcPr>
          <w:p w14:paraId="30CEB76C" w14:textId="46DD0A94" w:rsidR="00ED5F48" w:rsidRPr="00AE65F2" w:rsidRDefault="00AE65F2" w:rsidP="00AE65F2">
            <w:pPr>
              <w:pStyle w:val="ad"/>
              <w:spacing w:before="240" w:after="0"/>
              <w:jc w:val="left"/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</w:pPr>
            <w:r w:rsidRPr="00AE65F2"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  <w:t>АВГУСТ</w:t>
            </w:r>
          </w:p>
        </w:tc>
        <w:tc>
          <w:tcPr>
            <w:tcW w:w="2500" w:type="pct"/>
            <w:vAlign w:val="center"/>
          </w:tcPr>
          <w:p w14:paraId="055F6AFA" w14:textId="5BB284E3" w:rsidR="00ED5F48" w:rsidRPr="00AE65F2" w:rsidRDefault="00ED5F48" w:rsidP="00AE65F2">
            <w:pPr>
              <w:pStyle w:val="ad"/>
              <w:spacing w:before="240" w:after="0"/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</w:pPr>
            <w:r w:rsidRPr="00AE65F2"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  <w:fldChar w:fldCharType="begin"/>
            </w:r>
            <w:r w:rsidRPr="00AE65F2"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  <w:instrText xml:space="preserve"> DOCVARIABLE  MonthStart1 \@  yyyy   \* MERGEFORMAT </w:instrText>
            </w:r>
            <w:r w:rsidRPr="00AE65F2"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  <w:t>2021</w:t>
            </w:r>
            <w:r w:rsidRPr="00AE65F2">
              <w:rPr>
                <w:rFonts w:cs="Arial"/>
                <w:b/>
                <w:bCs/>
                <w:noProof/>
                <w:color w:val="auto"/>
                <w:sz w:val="50"/>
                <w:szCs w:val="50"/>
                <w:lang w:bidi="ru-RU"/>
              </w:rPr>
              <w:fldChar w:fldCharType="end"/>
            </w:r>
          </w:p>
        </w:tc>
      </w:tr>
    </w:tbl>
    <w:p w14:paraId="36B97403" w14:textId="63A23460" w:rsidR="00ED5F48" w:rsidRPr="00F750E4" w:rsidRDefault="00ED5F48" w:rsidP="00AE65F2">
      <w:pPr>
        <w:pStyle w:val="Months"/>
        <w:ind w:left="0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39"/>
        <w:gridCol w:w="1543"/>
        <w:gridCol w:w="1543"/>
        <w:gridCol w:w="1543"/>
        <w:gridCol w:w="1543"/>
        <w:gridCol w:w="1515"/>
      </w:tblGrid>
      <w:tr w:rsidR="00CA092A" w:rsidRPr="00F750E4" w14:paraId="58B73B97" w14:textId="77777777" w:rsidTr="00CA092A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03A47607" w14:textId="7D7ACF1E" w:rsidR="00CA092A" w:rsidRPr="00AE65F2" w:rsidRDefault="00AE65F2" w:rsidP="00AE65F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ПОНЕДЕЛНИК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5750A356" w14:textId="61AC4943" w:rsidR="00CA092A" w:rsidRPr="00AE65F2" w:rsidRDefault="00AE65F2" w:rsidP="00AE65F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4B970E4E" w14:textId="13E89DEC" w:rsidR="00CA092A" w:rsidRPr="00AE65F2" w:rsidRDefault="00AE65F2" w:rsidP="00AE65F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СРЯДА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7D0CAE09" w14:textId="1560C89D" w:rsidR="00CA092A" w:rsidRPr="00AE65F2" w:rsidRDefault="00AE65F2" w:rsidP="00AE65F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ЧЕТВЪРТЪК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A7D7818" w14:textId="242A5372" w:rsidR="00CA092A" w:rsidRPr="00AE65F2" w:rsidRDefault="00AE65F2" w:rsidP="00AE65F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ПЕТЪК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6A750F0D" w14:textId="0B952A6F" w:rsidR="00CA092A" w:rsidRPr="00AE65F2" w:rsidRDefault="00AE65F2" w:rsidP="00AE65F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СЪБОТА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27CF59DD" w14:textId="475ED74D" w:rsidR="00CA092A" w:rsidRPr="00AE65F2" w:rsidRDefault="00AE65F2" w:rsidP="00AE65F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</w:rPr>
            </w:pPr>
            <w:r w:rsidRPr="00AE65F2">
              <w:rPr>
                <w:rFonts w:cs="Arial"/>
                <w:b/>
                <w:bCs/>
                <w:noProof/>
                <w:color w:val="FFFFFF" w:themeColor="background1"/>
                <w:lang w:bidi="ru-RU"/>
              </w:rPr>
              <w:t>НЕДЕЛЯ</w:t>
            </w:r>
          </w:p>
        </w:tc>
      </w:tr>
      <w:tr w:rsidR="00ED5F48" w:rsidRPr="00F750E4" w14:paraId="4D9E18BA" w14:textId="77777777" w:rsidTr="00AE65F2">
        <w:trPr>
          <w:trHeight w:val="680"/>
        </w:trPr>
        <w:tc>
          <w:tcPr>
            <w:tcW w:w="707" w:type="pct"/>
            <w:tcMar>
              <w:right w:w="0" w:type="dxa"/>
            </w:tcMar>
            <w:vAlign w:val="center"/>
          </w:tcPr>
          <w:p w14:paraId="0875F490" w14:textId="4FD8D48C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MonthStart8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“понедельник" 1 ""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3033F096" w14:textId="1943F266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MonthStart8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“вторник"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E65F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3A16DC7" w14:textId="03E1E705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MonthStart8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“среда"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E65F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2FD497A" w14:textId="184003F9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MonthStart8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“четверг"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E65F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9F8B385" w14:textId="48D7256B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MonthStart8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= “пятница"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E65F2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50BEC3A" w14:textId="40D55DD3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MonthStart8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“суббота"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E65F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5725119" w14:textId="3B448B23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MonthStart8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“воскресенье"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E65F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E65F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7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E65F2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7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20258D95" w14:textId="77777777" w:rsidTr="00AE65F2">
        <w:trPr>
          <w:trHeight w:val="680"/>
        </w:trPr>
        <w:tc>
          <w:tcPr>
            <w:tcW w:w="707" w:type="pct"/>
            <w:tcMar>
              <w:right w:w="0" w:type="dxa"/>
            </w:tcMar>
            <w:vAlign w:val="center"/>
          </w:tcPr>
          <w:p w14:paraId="45277FF2" w14:textId="77958130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76441BB" w14:textId="72D3CD2B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C3A5C1A" w14:textId="4D9ED2B6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5EC41FC" w14:textId="4FE4B91D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3AC5A28" w14:textId="1B6985A1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60B82CD" w14:textId="172586F3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7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2A5DD3F" w14:textId="2065E047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8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6E3A00FA" w14:textId="77777777" w:rsidTr="00AE65F2">
        <w:trPr>
          <w:trHeight w:val="680"/>
        </w:trPr>
        <w:tc>
          <w:tcPr>
            <w:tcW w:w="707" w:type="pct"/>
            <w:tcMar>
              <w:right w:w="0" w:type="dxa"/>
            </w:tcMar>
            <w:vAlign w:val="center"/>
          </w:tcPr>
          <w:p w14:paraId="5BB562D8" w14:textId="34F488E5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589DF0E1" w14:textId="10A02415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E2EBD9B" w14:textId="6CF48684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22CC34B" w14:textId="5C9D1C0F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A4CE1E0" w14:textId="47762C5D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28208BE" w14:textId="1C285ABB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14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1964DF8" w14:textId="120B1AF9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15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319BF7D1" w14:textId="77777777" w:rsidTr="00AE65F2">
        <w:trPr>
          <w:trHeight w:val="680"/>
        </w:trPr>
        <w:tc>
          <w:tcPr>
            <w:tcW w:w="707" w:type="pct"/>
            <w:tcMar>
              <w:right w:w="0" w:type="dxa"/>
            </w:tcMar>
            <w:vAlign w:val="center"/>
          </w:tcPr>
          <w:p w14:paraId="42446783" w14:textId="2CA898A2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5543ED9F" w14:textId="6AC7924C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9FFCF38" w14:textId="2CC29B7C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5BD64BE" w14:textId="1317C272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DCEBF36" w14:textId="2860C1AE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F8A73ED" w14:textId="5F121AB2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21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5D8E27DB" w14:textId="43B06605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22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7343E446" w14:textId="77777777" w:rsidTr="00AE65F2">
        <w:trPr>
          <w:trHeight w:val="680"/>
        </w:trPr>
        <w:tc>
          <w:tcPr>
            <w:tcW w:w="707" w:type="pct"/>
            <w:tcMar>
              <w:right w:w="0" w:type="dxa"/>
            </w:tcMar>
            <w:vAlign w:val="center"/>
          </w:tcPr>
          <w:p w14:paraId="477EDF0C" w14:textId="5EE40891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MonthEnd8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93FAC31" w14:textId="3F531D8B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MonthEnd8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ABDD607" w14:textId="6BE9386A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MonthEnd8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FC8988A" w14:textId="5B0B0D33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MonthEnd8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D90E9B4" w14:textId="40C61663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MonthEnd8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B629D18" w14:textId="5FDEB78E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MonthEnd8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28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5131818D" w14:textId="7CA9F6A7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MonthEnd8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29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35D117A2" w14:textId="77777777" w:rsidTr="00AE65F2">
        <w:trPr>
          <w:trHeight w:val="680"/>
        </w:trPr>
        <w:tc>
          <w:tcPr>
            <w:tcW w:w="707" w:type="pct"/>
            <w:tcMar>
              <w:right w:w="0" w:type="dxa"/>
            </w:tcMar>
            <w:vAlign w:val="center"/>
          </w:tcPr>
          <w:p w14:paraId="0E993A68" w14:textId="57C7F26B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MonthEnd8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7626DB1" w14:textId="321CCCB0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MonthEnd8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823809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616E4D7" w14:textId="77777777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755AECC" w14:textId="77777777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D1FA5C4" w14:textId="77777777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227525A" w14:textId="77777777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98F342A" w14:textId="77777777" w:rsidR="00ED5F48" w:rsidRPr="00F622BC" w:rsidRDefault="00ED5F48" w:rsidP="00AE65F2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</w:tr>
    </w:tbl>
    <w:p w14:paraId="50D5D5A5" w14:textId="77777777" w:rsidR="00ED5F48" w:rsidRPr="00823809" w:rsidRDefault="00ED5F48" w:rsidP="00AE65F2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823809" w:rsidSect="00AE65F2">
      <w:pgSz w:w="11906" w:h="16838" w:code="9"/>
      <w:pgMar w:top="340" w:right="567" w:bottom="340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30A012" w14:textId="77777777" w:rsidR="00EE700C" w:rsidRDefault="00EE700C">
      <w:pPr>
        <w:spacing w:after="0"/>
      </w:pPr>
      <w:r>
        <w:separator/>
      </w:r>
    </w:p>
  </w:endnote>
  <w:endnote w:type="continuationSeparator" w:id="0">
    <w:p w14:paraId="1FA4C89E" w14:textId="77777777" w:rsidR="00EE700C" w:rsidRDefault="00EE700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18421E" w14:textId="77777777" w:rsidR="00EE700C" w:rsidRDefault="00EE700C">
      <w:pPr>
        <w:spacing w:after="0"/>
      </w:pPr>
      <w:r>
        <w:separator/>
      </w:r>
    </w:p>
  </w:footnote>
  <w:footnote w:type="continuationSeparator" w:id="0">
    <w:p w14:paraId="463AAF1C" w14:textId="77777777" w:rsidR="00EE700C" w:rsidRDefault="00EE700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1"/>
    <w:docVar w:name="MonthEnd10" w:val="31.10.2021"/>
    <w:docVar w:name="MonthEnd11" w:val="30.11.2021"/>
    <w:docVar w:name="MonthEnd12" w:val="31.12.2021"/>
    <w:docVar w:name="MonthEnd2" w:val="28.02.2021"/>
    <w:docVar w:name="MonthEnd3" w:val="31.03.2021"/>
    <w:docVar w:name="MonthEnd4" w:val="30.04.2021"/>
    <w:docVar w:name="MonthEnd5" w:val="31.05.2021"/>
    <w:docVar w:name="MonthEnd6" w:val="30.06.2021"/>
    <w:docVar w:name="MonthEnd7" w:val="31.07.2021"/>
    <w:docVar w:name="MonthEnd8" w:val="31.08.2021"/>
    <w:docVar w:name="MonthEnd9" w:val="30.09.2021"/>
    <w:docVar w:name="Months" w:val="12"/>
    <w:docVar w:name="MonthStart1" w:val="01.01.2021"/>
    <w:docVar w:name="MonthStart10" w:val="01.10.2021"/>
    <w:docVar w:name="MonthStart11" w:val="01.11.2021"/>
    <w:docVar w:name="MonthStart12" w:val="01.12.2021"/>
    <w:docVar w:name="MonthStart2" w:val="01.02.2021"/>
    <w:docVar w:name="MonthStart3" w:val="01.03.2021"/>
    <w:docVar w:name="MonthStart4" w:val="01.04.2021"/>
    <w:docVar w:name="MonthStart5" w:val="01.05.2021"/>
    <w:docVar w:name="MonthStart6" w:val="01.06.2021"/>
    <w:docVar w:name="MonthStart7" w:val="01.07.2021"/>
    <w:docVar w:name="MonthStart8" w:val="01.08.2021"/>
    <w:docVar w:name="MonthStart9" w:val="01.09.2021"/>
    <w:docVar w:name="MonthStartLast" w:val="12/1/2012"/>
    <w:docVar w:name="WeekStart" w:val="понедельник"/>
  </w:docVars>
  <w:rsids>
    <w:rsidRoot w:val="00285C1D"/>
    <w:rsid w:val="00003752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2D7C5A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D4FC5"/>
    <w:rsid w:val="004F6AAC"/>
    <w:rsid w:val="00512F2D"/>
    <w:rsid w:val="00564C6E"/>
    <w:rsid w:val="00570FBB"/>
    <w:rsid w:val="00583B82"/>
    <w:rsid w:val="005923AC"/>
    <w:rsid w:val="005D5149"/>
    <w:rsid w:val="005E656F"/>
    <w:rsid w:val="00642A90"/>
    <w:rsid w:val="00667021"/>
    <w:rsid w:val="006974E1"/>
    <w:rsid w:val="006B6899"/>
    <w:rsid w:val="006C0896"/>
    <w:rsid w:val="006F513E"/>
    <w:rsid w:val="007C0139"/>
    <w:rsid w:val="007D45A1"/>
    <w:rsid w:val="007F564D"/>
    <w:rsid w:val="00823809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AE65F2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A092A"/>
    <w:rsid w:val="00CA5CCA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EE700C"/>
    <w:rsid w:val="00F03CEE"/>
    <w:rsid w:val="00F4417A"/>
    <w:rsid w:val="00F622BC"/>
    <w:rsid w:val="00F750E4"/>
    <w:rsid w:val="00F91390"/>
    <w:rsid w:val="00F93E3B"/>
    <w:rsid w:val="00FC0032"/>
    <w:rsid w:val="00FC45A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C621D1-B234-4E27-81EB-AF3723A9D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2021-10-14T14:48:00Z</dcterms:created>
  <dcterms:modified xsi:type="dcterms:W3CDTF">2021-10-14T14:48:00Z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