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53D5149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E3C07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49473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7C093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6E9A81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9169D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89ED0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FB103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7AA4E9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55FEE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1E793F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5920B7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34CFE2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4F3AE4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0863AC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09A17E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2F7EBB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196C76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7D8095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1370A0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14FCD9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32A5D8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24142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104AF4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647F6C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323E9A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03DD94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9DF93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6EA9F6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1EC4DC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68BE3A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202946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3AC2D4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AB3A8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EB1A1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167498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3DC1B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671678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5CB2919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0DB2A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DC8AC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114E7F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BEAB5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51267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2C74F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32C56A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05F72B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58D25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C9689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9DA07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7E870C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637FFA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F73ED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586B9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ADCB5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686D6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4939A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1E0620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4422B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635D8C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5EFB8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25432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17B23A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AE0E9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F538C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67282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7203C7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0F9113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36909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6518C4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19B71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2B33EC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44D05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4B181E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77C72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2D995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7345B63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3787A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644B1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AB4EA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3DF44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4E842B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8018D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7D208B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170FCB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1D2F02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7BFED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7D8E35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8298C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5A524B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982ED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E0F30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533FDF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9BF4B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32C698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CB7F4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19E860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54F4FB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CF0B2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32875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03E078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B2A08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C4952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D21C3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6406A3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E5DE7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77CB0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0F4C8F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320A92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072A2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742E8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1ED14A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3123AB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34D152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82C68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2C68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3F377" w14:textId="77777777" w:rsidR="00E472E7" w:rsidRDefault="00E472E7">
      <w:pPr>
        <w:spacing w:after="0"/>
      </w:pPr>
      <w:r>
        <w:separator/>
      </w:r>
    </w:p>
  </w:endnote>
  <w:endnote w:type="continuationSeparator" w:id="0">
    <w:p w14:paraId="0FCC300B" w14:textId="77777777" w:rsidR="00E472E7" w:rsidRDefault="00E472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1227F" w14:textId="77777777" w:rsidR="00E472E7" w:rsidRDefault="00E472E7">
      <w:pPr>
        <w:spacing w:after="0"/>
      </w:pPr>
      <w:r>
        <w:separator/>
      </w:r>
    </w:p>
  </w:footnote>
  <w:footnote w:type="continuationSeparator" w:id="0">
    <w:p w14:paraId="0DE765A6" w14:textId="77777777" w:rsidR="00E472E7" w:rsidRDefault="00E472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6763E"/>
    <w:rsid w:val="006974E1"/>
    <w:rsid w:val="006B6899"/>
    <w:rsid w:val="006C0896"/>
    <w:rsid w:val="006F513E"/>
    <w:rsid w:val="0070321F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2C68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72E7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2021-10-15T06:54:00Z</dcterms:created>
  <dcterms:modified xsi:type="dcterms:W3CDTF">2021-10-15T06:54:00Z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