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36C1EAE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0BE44C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6F7B1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017AA6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6ECE58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68D756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58D53B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002E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5DE67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63DE16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CC955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3E75EB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6880B6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065B1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0FF288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E3B96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53FC76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07219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59EFDB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0EDC7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41D8E0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4F1025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359D48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0C712C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040FF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32A70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8DCE4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BD48D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0D2CA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3BF27F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3286C3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4BDF00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5B807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395A21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201070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2FE3CD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15299A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0C9FDB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0A074A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39D91B6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1F4D30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22962E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002E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13B3AF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01818C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6B311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F2FC2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DBFE6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67AF8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7F314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680D0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4D02B6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40BD7F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C3D3A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382038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50D31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355C71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5B0A4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82F01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6C8A62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3BE99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54704C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3A37AF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683D6E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492F9E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0F95D0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69B7EA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2797F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3E5338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38F6C4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BB9AD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2228FE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F15E0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79F532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A02A9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55B68F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7792B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59EED9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725575E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6B642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67BB5C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26871A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303DBE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002E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0A3D8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453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69CCBB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05478F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3F0B39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13589A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3D1E42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6E65C8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D0A9F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1F43CF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41B079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339828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1985D2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10855A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E21AA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3C48FA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2F0A59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6F760F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5830FA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E457F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30D6E3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CC6FA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079420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39340C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4FE890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472B8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2C27E2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2FE34B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22FC2D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60D69F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291B1E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2453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2453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152397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76FA52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4A900B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A214D" w14:textId="77777777" w:rsidR="00F6786B" w:rsidRDefault="00F6786B">
      <w:pPr>
        <w:spacing w:after="0"/>
      </w:pPr>
      <w:r>
        <w:separator/>
      </w:r>
    </w:p>
  </w:endnote>
  <w:endnote w:type="continuationSeparator" w:id="0">
    <w:p w14:paraId="14603127" w14:textId="77777777" w:rsidR="00F6786B" w:rsidRDefault="00F678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AA3C5" w14:textId="77777777" w:rsidR="00F6786B" w:rsidRDefault="00F6786B">
      <w:pPr>
        <w:spacing w:after="0"/>
      </w:pPr>
      <w:r>
        <w:separator/>
      </w:r>
    </w:p>
  </w:footnote>
  <w:footnote w:type="continuationSeparator" w:id="0">
    <w:p w14:paraId="44AD30FB" w14:textId="77777777" w:rsidR="00F6786B" w:rsidRDefault="00F678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4536"/>
    <w:rsid w:val="0055589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002E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6786B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2021-10-15T10:35:00Z</dcterms:created>
  <dcterms:modified xsi:type="dcterms:W3CDTF">2021-10-15T10:35:00Z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