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3F3ABB43" w:rsidR="00BF49DC" w:rsidRPr="003A0A27" w:rsidRDefault="005616B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36F4B834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3A11B7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2A4D953A" w:rsidR="00BF49DC" w:rsidRPr="003A0A27" w:rsidRDefault="005616B4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57D23A67" w:rsidR="00BF49DC" w:rsidRPr="003A0A27" w:rsidRDefault="005616B4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0FA16D09" w:rsidR="00BF49DC" w:rsidRPr="003A0A27" w:rsidRDefault="005616B4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3BAA479" w:rsidR="00BF49DC" w:rsidRPr="003A0A27" w:rsidRDefault="005616B4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34A51D0F" w:rsidR="00BF49DC" w:rsidRPr="003A0A27" w:rsidRDefault="005616B4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4AB42C8" w:rsidR="00BF49DC" w:rsidRPr="003A0A27" w:rsidRDefault="005616B4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580BB00" w:rsidR="00BF49DC" w:rsidRPr="003A0A27" w:rsidRDefault="005616B4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НЕДЕЛЯ</w:t>
            </w:r>
          </w:p>
        </w:tc>
      </w:tr>
      <w:tr w:rsidR="00BF49DC" w:rsidRPr="003A0A27" w14:paraId="6EAC1785" w14:textId="77777777" w:rsidTr="003A11B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43AC426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7DAFA31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0375572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A185D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731F678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7524770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4C7D8F2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05A8FD2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3A11B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2EF4EAD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46FA16B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1BCE27F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21601C0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179A2A9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708EC12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64EB4DE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3A11B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04D7B4BC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6263BFD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2394FCD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09AC5E7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678D125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2A957EF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5E808E5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3A11B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7EC588E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6085E54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7982435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05834F0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24B53A3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6493275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66DAF97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3A11B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4BCCE6F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11D47D1B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6616A6B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394AA93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3CCFE20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3EE9E8D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0B9494C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3A11B7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3F70234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766C6DB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305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  <w:bookmarkEnd w:id="0"/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3643BE" w14:textId="77777777" w:rsidR="0097637E" w:rsidRDefault="0097637E">
      <w:pPr>
        <w:spacing w:after="0"/>
      </w:pPr>
      <w:r>
        <w:separator/>
      </w:r>
    </w:p>
  </w:endnote>
  <w:endnote w:type="continuationSeparator" w:id="0">
    <w:p w14:paraId="3179A8EE" w14:textId="77777777" w:rsidR="0097637E" w:rsidRDefault="0097637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762F31" w14:textId="77777777" w:rsidR="0097637E" w:rsidRDefault="0097637E">
      <w:pPr>
        <w:spacing w:after="0"/>
      </w:pPr>
      <w:r>
        <w:separator/>
      </w:r>
    </w:p>
  </w:footnote>
  <w:footnote w:type="continuationSeparator" w:id="0">
    <w:p w14:paraId="5FC12178" w14:textId="77777777" w:rsidR="0097637E" w:rsidRDefault="0097637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85C1D"/>
    <w:rsid w:val="003019F6"/>
    <w:rsid w:val="003327F5"/>
    <w:rsid w:val="00340CAF"/>
    <w:rsid w:val="003A0A27"/>
    <w:rsid w:val="003A11B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616B4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213D1"/>
    <w:rsid w:val="007C0139"/>
    <w:rsid w:val="007C6420"/>
    <w:rsid w:val="007D45A1"/>
    <w:rsid w:val="007F564D"/>
    <w:rsid w:val="008025C1"/>
    <w:rsid w:val="00833057"/>
    <w:rsid w:val="0083761B"/>
    <w:rsid w:val="008A185D"/>
    <w:rsid w:val="008B1201"/>
    <w:rsid w:val="008F16F7"/>
    <w:rsid w:val="009164BA"/>
    <w:rsid w:val="009166BD"/>
    <w:rsid w:val="0097637E"/>
    <w:rsid w:val="00977AAE"/>
    <w:rsid w:val="00996E56"/>
    <w:rsid w:val="00997268"/>
    <w:rsid w:val="009E25A7"/>
    <w:rsid w:val="00A12667"/>
    <w:rsid w:val="00A14581"/>
    <w:rsid w:val="00A15AA6"/>
    <w:rsid w:val="00A20E4C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9FEEE0-197F-4DCB-8021-3EB99E763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2021-10-03T18:24:00Z</dcterms:created>
  <dcterms:modified xsi:type="dcterms:W3CDTF">2021-10-03T18:24:00Z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