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12860EFE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6E41E15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6F3D3D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707C0641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34955A5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035F0A7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2A430CD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5510F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28C309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14B8FB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742B09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448B31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466C6B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62B097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3F5EE2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29CCFE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B5788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5230A4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71BC40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1C4A75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22DC27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7B2BA0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5D4BBB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28F7F3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3E2CE5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0ADE96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1536E2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29F07E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C6560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49B9E8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2720E2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2EAB67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1E2619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6A9042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396D9A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421A29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0A008C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59BBAD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403542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32AAA7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502271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0FE4F8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5A2A57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236608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47E43F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50D295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67F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AB899" w14:textId="77777777" w:rsidR="007634C5" w:rsidRDefault="007634C5">
      <w:pPr>
        <w:spacing w:after="0"/>
      </w:pPr>
      <w:r>
        <w:separator/>
      </w:r>
    </w:p>
  </w:endnote>
  <w:endnote w:type="continuationSeparator" w:id="0">
    <w:p w14:paraId="04CB82AC" w14:textId="77777777" w:rsidR="007634C5" w:rsidRDefault="007634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DE81D" w14:textId="77777777" w:rsidR="007634C5" w:rsidRDefault="007634C5">
      <w:pPr>
        <w:spacing w:after="0"/>
      </w:pPr>
      <w:r>
        <w:separator/>
      </w:r>
    </w:p>
  </w:footnote>
  <w:footnote w:type="continuationSeparator" w:id="0">
    <w:p w14:paraId="14EAE0BB" w14:textId="77777777" w:rsidR="007634C5" w:rsidRDefault="007634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624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634C5"/>
    <w:rsid w:val="007C0139"/>
    <w:rsid w:val="007D45A1"/>
    <w:rsid w:val="007F564D"/>
    <w:rsid w:val="008025C1"/>
    <w:rsid w:val="0083761B"/>
    <w:rsid w:val="0084256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D67F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2021-10-04T10:41:00Z</dcterms:created>
  <dcterms:modified xsi:type="dcterms:W3CDTF">2021-10-04T10:41:00Z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