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3CD91540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74BC19D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588F65E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152E0FD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54B556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66B6CF9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6C6E47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13EE75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AF2027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0949F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619CC0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3B26DC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0C3A02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2C3A44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808E8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934D2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70BC0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3CC809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F2C26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065702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49A899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D1587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2416AC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23A6CF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0513C5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604C07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7260EC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757DD7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C2BEB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56566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D9E27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5B787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574E4C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67761F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7AF4C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312282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03EBC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692F4B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0C2D5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437D17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5D386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58A8FA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D3843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5C86F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F9D16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62A8A9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70490" w14:textId="77777777" w:rsidR="00C45708" w:rsidRDefault="00C45708">
      <w:pPr>
        <w:spacing w:after="0"/>
      </w:pPr>
      <w:r>
        <w:separator/>
      </w:r>
    </w:p>
  </w:endnote>
  <w:endnote w:type="continuationSeparator" w:id="0">
    <w:p w14:paraId="5E48A8D3" w14:textId="77777777" w:rsidR="00C45708" w:rsidRDefault="00C457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394CA" w14:textId="77777777" w:rsidR="00C45708" w:rsidRDefault="00C45708">
      <w:pPr>
        <w:spacing w:after="0"/>
      </w:pPr>
      <w:r>
        <w:separator/>
      </w:r>
    </w:p>
  </w:footnote>
  <w:footnote w:type="continuationSeparator" w:id="0">
    <w:p w14:paraId="0A3F6EB0" w14:textId="77777777" w:rsidR="00C45708" w:rsidRDefault="00C45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5BA4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45708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2021-10-02T15:34:00Z</dcterms:created>
  <dcterms:modified xsi:type="dcterms:W3CDTF">2021-10-02T15:34:00Z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