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29BC5B5C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746217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4C2798D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D143402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405E2E5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453EE7AD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6E58BA3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8E5E75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361A11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69FBEB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33DBCF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6B0029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5ADF5C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3F6559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4CC7A8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3CE7A6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21E159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77CD5F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16B2E1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55272C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7AC3A2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DF3E0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6EC2B9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56FCD5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4878FB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0103F6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7C83E8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4EF953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70CD68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463C85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18E2DE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00FC75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431273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58870C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19A717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1DCA89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9C5E5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106F75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7E3CB1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13DBF3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63EA96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5F495C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1A5E93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5E9996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051DE4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2A7F3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D3EF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73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15D93" w14:textId="77777777" w:rsidR="0091293D" w:rsidRDefault="0091293D">
      <w:pPr>
        <w:spacing w:after="0"/>
      </w:pPr>
      <w:r>
        <w:separator/>
      </w:r>
    </w:p>
  </w:endnote>
  <w:endnote w:type="continuationSeparator" w:id="0">
    <w:p w14:paraId="2DA5B3AA" w14:textId="77777777" w:rsidR="0091293D" w:rsidRDefault="009129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E5863" w14:textId="77777777" w:rsidR="0091293D" w:rsidRDefault="0091293D">
      <w:pPr>
        <w:spacing w:after="0"/>
      </w:pPr>
      <w:r>
        <w:separator/>
      </w:r>
    </w:p>
  </w:footnote>
  <w:footnote w:type="continuationSeparator" w:id="0">
    <w:p w14:paraId="5E1A9486" w14:textId="77777777" w:rsidR="0091293D" w:rsidRDefault="009129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835B1"/>
    <w:rsid w:val="008A185D"/>
    <w:rsid w:val="008B1201"/>
    <w:rsid w:val="008F16F7"/>
    <w:rsid w:val="0091293D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73EAF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3EFF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2021-10-04T07:48:00Z</dcterms:created>
  <dcterms:modified xsi:type="dcterms:W3CDTF">2021-10-04T07:48:00Z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