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2078CC7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582E696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04CCDEC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413AE6E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5B37A03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5F5C17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02DED98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0C8491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7D249C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0028E8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58399A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552BC1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1EB9E1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63C87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58582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0C56E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5CEE4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620D19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41DB83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1704A3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3038D2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B35EF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0FFB92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DE75F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5A2D56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79DDD8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37985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225607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0E533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D6E40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02F92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0095FC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6A6947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F17A3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12BB3E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4F73F4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7E57D1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4AD72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68F20A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1AA465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6A214F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43EEF1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B3165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09D9E1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0F6B2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442B27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C9918" w14:textId="77777777" w:rsidR="00516471" w:rsidRDefault="00516471">
      <w:pPr>
        <w:spacing w:after="0"/>
      </w:pPr>
      <w:r>
        <w:separator/>
      </w:r>
    </w:p>
  </w:endnote>
  <w:endnote w:type="continuationSeparator" w:id="0">
    <w:p w14:paraId="1E84F41F" w14:textId="77777777" w:rsidR="00516471" w:rsidRDefault="005164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0A23B" w14:textId="77777777" w:rsidR="00516471" w:rsidRDefault="00516471">
      <w:pPr>
        <w:spacing w:after="0"/>
      </w:pPr>
      <w:r>
        <w:separator/>
      </w:r>
    </w:p>
  </w:footnote>
  <w:footnote w:type="continuationSeparator" w:id="0">
    <w:p w14:paraId="23AEA5F6" w14:textId="77777777" w:rsidR="00516471" w:rsidRDefault="005164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1C7D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271FA"/>
    <w:rsid w:val="00431B29"/>
    <w:rsid w:val="00440416"/>
    <w:rsid w:val="00462EAD"/>
    <w:rsid w:val="004A6170"/>
    <w:rsid w:val="004F6AAC"/>
    <w:rsid w:val="00512F2D"/>
    <w:rsid w:val="00516471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46391"/>
    <w:rsid w:val="008A185D"/>
    <w:rsid w:val="008B1201"/>
    <w:rsid w:val="008F16F7"/>
    <w:rsid w:val="009164BA"/>
    <w:rsid w:val="009166BD"/>
    <w:rsid w:val="00936A5C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2021-10-04T08:12:00Z</dcterms:created>
  <dcterms:modified xsi:type="dcterms:W3CDTF">2021-10-04T08:12:00Z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