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2078CC7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530DCCE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04CCDEC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413AE6E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5B37A03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5F5C17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02DED98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0C8491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7D249C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1B3756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4BD6BD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71EDA2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10F591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6DE067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80B32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FAB65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359A53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4A2112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054D67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032588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0262A7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98137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5EA178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643E9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3F5DD4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7F20B5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50D98D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238CCA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2443C8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092B3E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33ADBE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37154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6E1D1B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46850B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4D3A8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0856A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39089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6847D0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0A6AD5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0CF2AF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6A183F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6B937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6585C6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4DC54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5FD72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00F36A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4639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7B12E" w14:textId="77777777" w:rsidR="004271FA" w:rsidRDefault="004271FA">
      <w:pPr>
        <w:spacing w:after="0"/>
      </w:pPr>
      <w:r>
        <w:separator/>
      </w:r>
    </w:p>
  </w:endnote>
  <w:endnote w:type="continuationSeparator" w:id="0">
    <w:p w14:paraId="771A5239" w14:textId="77777777" w:rsidR="004271FA" w:rsidRDefault="004271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7BDD0" w14:textId="77777777" w:rsidR="004271FA" w:rsidRDefault="004271FA">
      <w:pPr>
        <w:spacing w:after="0"/>
      </w:pPr>
      <w:r>
        <w:separator/>
      </w:r>
    </w:p>
  </w:footnote>
  <w:footnote w:type="continuationSeparator" w:id="0">
    <w:p w14:paraId="554E91FD" w14:textId="77777777" w:rsidR="004271FA" w:rsidRDefault="004271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271FA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46391"/>
    <w:rsid w:val="008A185D"/>
    <w:rsid w:val="008B1201"/>
    <w:rsid w:val="008F16F7"/>
    <w:rsid w:val="009164BA"/>
    <w:rsid w:val="009166BD"/>
    <w:rsid w:val="00936A5C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2021-10-02T20:58:00Z</dcterms:created>
  <dcterms:modified xsi:type="dcterms:W3CDTF">2021-10-02T20:58:00Z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