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3FD01FC9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6664295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1D6415E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6F77EFB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51626EF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9547B4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4053CD1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5E959CA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BA2FFA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7109C1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39C283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E37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62EF99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47E303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6F164C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1114F5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5B5237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527FA9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444324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6FC00A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1D0F14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2B6966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6D5747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4F3549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12C491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3AAB8B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65570E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745FD7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465E35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0E2BC3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6F4919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0C40E7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3A964D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6E879D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4064B7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59A8EE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5F566E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2ACC95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013B57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05C17D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54CF09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36C4CC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130917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505E8A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7ABFED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692B3B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428CA5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4933C" w14:textId="77777777" w:rsidR="00272CA3" w:rsidRDefault="00272CA3">
      <w:pPr>
        <w:spacing w:after="0"/>
      </w:pPr>
      <w:r>
        <w:separator/>
      </w:r>
    </w:p>
  </w:endnote>
  <w:endnote w:type="continuationSeparator" w:id="0">
    <w:p w14:paraId="6282EC33" w14:textId="77777777" w:rsidR="00272CA3" w:rsidRDefault="00272C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AB032" w14:textId="77777777" w:rsidR="00272CA3" w:rsidRDefault="00272CA3">
      <w:pPr>
        <w:spacing w:after="0"/>
      </w:pPr>
      <w:r>
        <w:separator/>
      </w:r>
    </w:p>
  </w:footnote>
  <w:footnote w:type="continuationSeparator" w:id="0">
    <w:p w14:paraId="7162EE34" w14:textId="77777777" w:rsidR="00272CA3" w:rsidRDefault="00272C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72CA3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1BEC"/>
    <w:rsid w:val="005E656F"/>
    <w:rsid w:val="0060710D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3708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2021-10-04T08:32:00Z</dcterms:created>
  <dcterms:modified xsi:type="dcterms:W3CDTF">2021-10-04T08:32:00Z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