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7CCA6FB5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6085CC2A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3F71914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657F878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0662AC9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60DA3E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48FD807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BE6B30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571CE45A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71CA34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4494DE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7F926A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359CDB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50D0FF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4652AF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6C01C4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5481BB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0B10A4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141F53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5C9F64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400DC9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1D4F97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09E24E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1EAE40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752942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3691E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72A668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73CB0D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21206D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05A613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25C688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6C132A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04586C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6A1343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142945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36AC5D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4DBFC1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448083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154331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A4FC9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66E3B8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4CD8AC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34110F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125F5A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2263CB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608BF4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106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01AFA" w14:textId="77777777" w:rsidR="00683DB0" w:rsidRDefault="00683DB0">
      <w:pPr>
        <w:spacing w:after="0"/>
      </w:pPr>
      <w:r>
        <w:separator/>
      </w:r>
    </w:p>
  </w:endnote>
  <w:endnote w:type="continuationSeparator" w:id="0">
    <w:p w14:paraId="17E61D84" w14:textId="77777777" w:rsidR="00683DB0" w:rsidRDefault="00683D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D5754" w14:textId="77777777" w:rsidR="00683DB0" w:rsidRDefault="00683DB0">
      <w:pPr>
        <w:spacing w:after="0"/>
      </w:pPr>
      <w:r>
        <w:separator/>
      </w:r>
    </w:p>
  </w:footnote>
  <w:footnote w:type="continuationSeparator" w:id="0">
    <w:p w14:paraId="665B6A6B" w14:textId="77777777" w:rsidR="00683DB0" w:rsidRDefault="00683D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08F0"/>
    <w:rsid w:val="004F6AAC"/>
    <w:rsid w:val="00512F2D"/>
    <w:rsid w:val="00533A11"/>
    <w:rsid w:val="00543EA0"/>
    <w:rsid w:val="005616B4"/>
    <w:rsid w:val="00570FBB"/>
    <w:rsid w:val="00583B82"/>
    <w:rsid w:val="005923AC"/>
    <w:rsid w:val="005C7A62"/>
    <w:rsid w:val="005D5149"/>
    <w:rsid w:val="005E656F"/>
    <w:rsid w:val="00610648"/>
    <w:rsid w:val="00667021"/>
    <w:rsid w:val="00683DB0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2021-10-04T05:58:00Z</dcterms:created>
  <dcterms:modified xsi:type="dcterms:W3CDTF">2021-10-04T05:58:00Z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