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25BE63AA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21A0148F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44E400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5E28623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332357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D68C13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01DE543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42FB32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4993B1F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30DC1F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1BC75A5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134C43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561ADC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1B4D19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0D26F4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07103E3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7202F57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1BF942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4F8EE5D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1FC337B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6A89B9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17A7F5F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3662D0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59A5E8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713DB0F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4EEDA4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50BFE2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666BC5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14350FE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28568B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40D3D58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028202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5FF04FB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2F68177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431CCA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6D3C2C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3A2B07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70D2A8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5C9DA2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1C5350A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6F43EF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035638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53A640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5A2967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3BC519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5EFE80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571A988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34CF99F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603B4F83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7131361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006DE1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0F86A44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19CD38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44029F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5742E7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4653A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A54C37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7B28A04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32601EE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36CC52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3BF681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4803F9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6030464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3D5994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09C576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13CD41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6CD640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0CCFC6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67AA1D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6EB4AF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47B85B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07DF8C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3FF2A33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06BCCF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77E2ED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49E985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1E498A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00B18A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61827E9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5434CE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263DDC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14782F0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07FB8B5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0CD1EC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344AE5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649F85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27C2780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23570C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542784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2C3447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404C168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2ED1F1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73F6D6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2761CE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36AB61DC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375267C0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37B25A8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B57B39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721D97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A0F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24D32F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6D8D97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12BA17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F5FFAB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15F6B1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5EFD20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15A1E3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0AB3AC8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5BAE5C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2CA4259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0D934D7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6CFAD3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795454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30AD78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3F0229F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2B3C19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3017EE3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6C0B20B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0E0825E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3D7180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6982E6D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684DD0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3F3B57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3C7E53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01B56C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5E81A4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597409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4CB24DE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64C17DA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68BCED5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7804E5C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1FB0A8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0EC70B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298C74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1D4173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613169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644A92A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42161F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04DB23A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540CEB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685CEF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73F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536315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536315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F49DF" w14:textId="77777777" w:rsidR="003252E9" w:rsidRDefault="003252E9">
      <w:pPr>
        <w:spacing w:after="0"/>
      </w:pPr>
      <w:r>
        <w:separator/>
      </w:r>
    </w:p>
  </w:endnote>
  <w:endnote w:type="continuationSeparator" w:id="0">
    <w:p w14:paraId="1EDB64BB" w14:textId="77777777" w:rsidR="003252E9" w:rsidRDefault="003252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4E7D6" w14:textId="77777777" w:rsidR="003252E9" w:rsidRDefault="003252E9">
      <w:pPr>
        <w:spacing w:after="0"/>
      </w:pPr>
      <w:r>
        <w:separator/>
      </w:r>
    </w:p>
  </w:footnote>
  <w:footnote w:type="continuationSeparator" w:id="0">
    <w:p w14:paraId="2ACE5F56" w14:textId="77777777" w:rsidR="003252E9" w:rsidRDefault="003252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268B9"/>
    <w:rsid w:val="00285C1D"/>
    <w:rsid w:val="002D7C5A"/>
    <w:rsid w:val="003252E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36315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73FEC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2021-10-14T10:51:00Z</dcterms:created>
  <dcterms:modified xsi:type="dcterms:W3CDTF">2021-10-14T10:51:00Z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