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04002686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2B8F16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63159C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01EB35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60168C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1C5943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350777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351916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44167D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384A3F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30F453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60A26D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6546E5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6F1568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5D337E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7F0EA9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0A2D0A6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436923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1D5C7AA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530F0D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62158E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5B3F99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3F2869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77798A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256D63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7470B2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3CA9EBF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5F777E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6FA8AAA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1F121B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49759B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4C075B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355205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0EE7DE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25B86D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003421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503EE0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50B36F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6A3E31D8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0890DF0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3FC4FF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713660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349034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79DA4D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14E1A0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0154882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0DC925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7F6979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7D9B29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2CF13E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2F1BA3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109C6C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319FDB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28CD41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49DC15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4778C6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4977E6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325D58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334F93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2A216B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351958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265ABA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227B02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031808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57B6D2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66A948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2D206A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49FA61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5547F2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6F51BB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013357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231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0C06D1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6413E5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7E5216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1AC8FE5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4A15CE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7FF37EA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56C33AC4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60F0DC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6B218C0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D08CBF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D2A38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DED6C2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52678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B99ED0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250FBDA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76E08E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69DE3F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1A55BE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3AC701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6BBBA0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4BDB37E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6FFA73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249521B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57E804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184237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12CEB1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5E810F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068FEB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2C9136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301158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63AE60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2E0E37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671972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72A3EF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9411B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7419AE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69BCF7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63B9BB4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0B05C6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1B3701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22E500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627D68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4864C7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6858A6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3AE95B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419A03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59489D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26F654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0E50B7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5223CD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2319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6DDDAB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0091FD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3DD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9C5F75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C5F75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7AD99" w14:textId="77777777" w:rsidR="00CF3FB0" w:rsidRDefault="00CF3FB0">
      <w:pPr>
        <w:spacing w:after="0"/>
      </w:pPr>
      <w:r>
        <w:separator/>
      </w:r>
    </w:p>
  </w:endnote>
  <w:endnote w:type="continuationSeparator" w:id="0">
    <w:p w14:paraId="6F6FC593" w14:textId="77777777" w:rsidR="00CF3FB0" w:rsidRDefault="00CF3F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EB228" w14:textId="77777777" w:rsidR="00CF3FB0" w:rsidRDefault="00CF3FB0">
      <w:pPr>
        <w:spacing w:after="0"/>
      </w:pPr>
      <w:r>
        <w:separator/>
      </w:r>
    </w:p>
  </w:footnote>
  <w:footnote w:type="continuationSeparator" w:id="0">
    <w:p w14:paraId="5EE73DC8" w14:textId="77777777" w:rsidR="00CF3FB0" w:rsidRDefault="00CF3F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23195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C5F75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F3FB0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A3DD0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2021-10-14T13:14:00Z</dcterms:created>
  <dcterms:modified xsi:type="dcterms:W3CDTF">2021-10-14T13:14:00Z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