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36AB61DC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5B5A148D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37B25A8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B57B39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721D97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CEA0F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24D32F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06D8D97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712BA17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F5FFAB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33F49C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56F8B19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0EFF4FF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78BB1F5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0DD1F75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2F34D00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6379D94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51D48C1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74BA9A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6B446C0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4B0C717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689E328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45153FE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21AC36A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073CA3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4D3B199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177B043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317BB18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1139916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48AFF74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1D0B360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53976CC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45A4E62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45E4FE2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5235227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56ED213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34BA9A5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7745075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6087CC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051FC51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60BF651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23DAFA6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517C675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7B6F2B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6AF36A2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528AEF7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72FA539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1AF57586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ЮНИ</w:t>
            </w:r>
          </w:p>
        </w:tc>
        <w:tc>
          <w:tcPr>
            <w:tcW w:w="2500" w:type="pct"/>
            <w:vAlign w:val="center"/>
          </w:tcPr>
          <w:p w14:paraId="784345F2" w14:textId="4FDF1C96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056220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7BA218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05DC345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58722B9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2FE48AC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0DA4E90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A12FA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7699A99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1E557E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090984B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78CCB36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3424E41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0CF07C1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4A6F244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269B9EF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0CDFA38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1AD2466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0714F0A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0F94218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76E3C13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740FB64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60939AF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1EF89A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7AC5B1F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35F686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789A69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6142CCC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24CBC06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44EAC50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5CDA747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634941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1026260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575E6ED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293260E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21C9E8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46CE18C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4B3E3AB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6E54BD3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27BC8D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6C62A1C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1A4DAA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692291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2D80DE3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2DB7805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18E7789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7FF37EA4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ЮЛИ</w:t>
            </w:r>
          </w:p>
        </w:tc>
        <w:tc>
          <w:tcPr>
            <w:tcW w:w="2500" w:type="pct"/>
            <w:vAlign w:val="center"/>
          </w:tcPr>
          <w:p w14:paraId="3BE4EA34" w14:textId="0793CF40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60F0DC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6B218C0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5D08CBF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7D2A38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1DED6C2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52678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1B99ED0E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250FBDA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176774A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00EF082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6E84E92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2B1442F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001FDCD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431A6D2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2FEB3DC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398C8B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5CD5E9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7C60E2F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49E3C3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3AE69F5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5C236A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616D4D0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520B460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5D59CAB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3D30957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6EA1090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6763ACE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3D5665D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5BCC0E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679886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032EA7C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40BA1CE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0D2700C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69B7343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00EE4F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7D95FA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1D01ECE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409F4F6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6369CDB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6235EA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5CECF7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517E623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53659A4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0CC3342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2DFF99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9C5F75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9C5F75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5E8BE" w14:textId="77777777" w:rsidR="001D3212" w:rsidRDefault="001D3212">
      <w:pPr>
        <w:spacing w:after="0"/>
      </w:pPr>
      <w:r>
        <w:separator/>
      </w:r>
    </w:p>
  </w:endnote>
  <w:endnote w:type="continuationSeparator" w:id="0">
    <w:p w14:paraId="67F6B789" w14:textId="77777777" w:rsidR="001D3212" w:rsidRDefault="001D32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60C9F5" w14:textId="77777777" w:rsidR="001D3212" w:rsidRDefault="001D3212">
      <w:pPr>
        <w:spacing w:after="0"/>
      </w:pPr>
      <w:r>
        <w:separator/>
      </w:r>
    </w:p>
  </w:footnote>
  <w:footnote w:type="continuationSeparator" w:id="0">
    <w:p w14:paraId="2C64FA02" w14:textId="77777777" w:rsidR="001D3212" w:rsidRDefault="001D32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1D3212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23195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C5F75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2021-10-14T12:41:00Z</dcterms:created>
  <dcterms:modified xsi:type="dcterms:W3CDTF">2021-10-14T12:41:00Z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