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6D89404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6F037B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669F1D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7E29BE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1E6448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3855D6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230DAC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50116B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793178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11B48D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7874A1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4C20B4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256A40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239D46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4B45C7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423541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5E3EF4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5DC6CC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1E312F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0FEA9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1DB858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3FD4B5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2AEBEA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61178D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629B2C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3799CD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C9002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25B2F6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709A5F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5E38E6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5F9C3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60185B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128B18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68336C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4E115F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7023AC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3600B9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2EA502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56BD8A79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2EB9E5E8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128199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29E93B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1652DB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47E825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5C716A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195524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5EEA2B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4DCFDE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7DAB9C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5B2193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32B9B2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424487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5A4CBA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489D0A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42F16D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2E3252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44875B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301FE8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1221F9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4A8B13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48FADB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0FA462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9890C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E6F53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78CA69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547671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6C8189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64002E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4F8E16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0EEADD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6D40B6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7BBC41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1A24F5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08FA7B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0CCBE4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529749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79DAC1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6103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739614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A67A5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70EED5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7FB7AF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43957A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2ABC00C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3C856B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43704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8DA9C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5357C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5D6594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10E383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39C90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0250EE9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7F700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67AA9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AB7D7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2C807D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068CAA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8D1AB2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4D9C6DA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6E692D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09C35C5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C0394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5917EE3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BA990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15D9C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18C270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72A8E3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6301E66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36F561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54B58E5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3D40C2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514F6D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086B856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3A645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4817245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6103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C1E2F" w14:textId="77777777" w:rsidR="00FE5454" w:rsidRDefault="00FE5454">
      <w:pPr>
        <w:spacing w:after="0"/>
      </w:pPr>
      <w:r>
        <w:separator/>
      </w:r>
    </w:p>
  </w:endnote>
  <w:endnote w:type="continuationSeparator" w:id="0">
    <w:p w14:paraId="5258BA01" w14:textId="77777777" w:rsidR="00FE5454" w:rsidRDefault="00FE5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7D6C4" w14:textId="77777777" w:rsidR="00FE5454" w:rsidRDefault="00FE5454">
      <w:pPr>
        <w:spacing w:after="0"/>
      </w:pPr>
      <w:r>
        <w:separator/>
      </w:r>
    </w:p>
  </w:footnote>
  <w:footnote w:type="continuationSeparator" w:id="0">
    <w:p w14:paraId="543A8DE2" w14:textId="77777777" w:rsidR="00FE5454" w:rsidRDefault="00FE54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2021-10-02T18:39:00Z</dcterms:created>
  <dcterms:modified xsi:type="dcterms:W3CDTF">2021-10-02T18:39:00Z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