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47DF545E" w14:textId="3B3DDA78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826DBA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52AAC1C9" w:rsidR="00F47B84" w:rsidRPr="00826DBA" w:rsidRDefault="00826DBA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0E000173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826DBA" w:rsidRDefault="00F47B84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826DBA" w:rsidRDefault="00F47B84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148E1CA9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904CD4D" w14:textId="5042AD9A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844F5FD" w14:textId="31FD3DE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89DBDC7" w14:textId="3778781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6867773" w14:textId="2328623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FA14FDD" w14:textId="2E76C1C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A81D05C" w14:textId="4027F6F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1235C06" w14:textId="4DC6D4D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6F1A71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202FD4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7AC7309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6F0AE50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1868ECB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358722E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1B93A0D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2F6B99E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CCD9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3B0E9EE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7185657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1B9972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3AC399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5FBC6D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13CF1CF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5721832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2BA020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0833FF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5F8E9FE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2C61B6E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53F0370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549CF2D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24CCED1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67C951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39273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6AA913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3FB29A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392C78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23A6BD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258613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062E7F1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69FD38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8FF4D4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503C5C3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60CF982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695D0AC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5071E09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175C82E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656702C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058AC7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6920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16677FC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11D3250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04127F7D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65D79978" w14:textId="545D4AD0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ЮНИ</w:t>
            </w:r>
          </w:p>
          <w:p w14:paraId="784345F2" w14:textId="7CFE61DF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6"/>
              <w:gridCol w:w="979"/>
              <w:gridCol w:w="956"/>
              <w:gridCol w:w="955"/>
            </w:tblGrid>
            <w:tr w:rsidR="00F47B84" w:rsidRPr="00826DBA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0B573D85" w:rsidR="00F47B84" w:rsidRPr="00826DBA" w:rsidRDefault="00826DBA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6A17E22E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826DBA" w:rsidRDefault="00F47B84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826DBA" w:rsidRDefault="00F47B84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18CCDAD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3E856F" w14:textId="2052FDD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B91FEEA" w14:textId="3561FDB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AED4022" w14:textId="450DAB0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C22C1F" w14:textId="17FBE8C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6237DF3" w14:textId="6858AA5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AA3A134" w14:textId="4D59BE3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26C1E22" w14:textId="588DC2C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4A047E2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014CA6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64BFAD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1675F8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217707D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0255E75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4863BE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447566B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5682D3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3FCFE78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7B1062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1BC8D5B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701DD3D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3983B0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2833BE1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55FC3AC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49B78C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168E339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5F97E5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6386D11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0EAA594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05279D1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58D85D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5B9BDE6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521465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0F4673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57CEDF2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6EB4375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32E5B1F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643D084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5A3246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55585F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49C5F0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1933697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6A67FB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5131E56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1B56D1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5AA8968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EF2F048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546A3C18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DC3C153" w14:textId="0325A93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9DC3F0D" w14:textId="4C5C390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16BD4E1" w14:textId="23AEA47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0D278A7" w14:textId="05E20C4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556B925B" w14:textId="32D5067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ADA9849" w14:textId="4458E55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4F10D939" w14:textId="1C04005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57699A99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2A34DA5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3F33FB5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60417E6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0FBA8A6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7502E26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157E1A3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1E47E02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2248B7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0300187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008E5BD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09E5040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71F9DAB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3EEC2BC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0C12426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395427F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C70933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1A7F392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1B03046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7ABD308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6B0EF08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63F8814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4CA011D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2CA4A5E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4D7026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1594140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27917CA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7F2C034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7E01E1A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5189D06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7687CE4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263A67E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7201894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4449728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6006386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43B6A45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3ED6695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096F3CB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06DB9F7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4DD134F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B2D167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61FC8CC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0D3B5DC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A5DD9E" w14:textId="77777777" w:rsidR="00455416" w:rsidRDefault="00455416">
      <w:pPr>
        <w:spacing w:after="0"/>
      </w:pPr>
      <w:r>
        <w:separator/>
      </w:r>
    </w:p>
  </w:endnote>
  <w:endnote w:type="continuationSeparator" w:id="0">
    <w:p w14:paraId="52EA81E6" w14:textId="77777777" w:rsidR="00455416" w:rsidRDefault="004554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0B790" w14:textId="77777777" w:rsidR="00455416" w:rsidRDefault="00455416">
      <w:pPr>
        <w:spacing w:after="0"/>
      </w:pPr>
      <w:r>
        <w:separator/>
      </w:r>
    </w:p>
  </w:footnote>
  <w:footnote w:type="continuationSeparator" w:id="0">
    <w:p w14:paraId="14702441" w14:textId="77777777" w:rsidR="00455416" w:rsidRDefault="004554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55416"/>
    <w:rsid w:val="00462EAD"/>
    <w:rsid w:val="00473B25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00C74"/>
    <w:rsid w:val="00B107D7"/>
    <w:rsid w:val="00B37C7E"/>
    <w:rsid w:val="00B65B09"/>
    <w:rsid w:val="00B84844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2021-10-04T08:11:00Z</dcterms:created>
  <dcterms:modified xsi:type="dcterms:W3CDTF">2021-10-04T08:11:00Z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