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47DF545E" w14:textId="3B3DDA78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826DB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52AAC1C9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1A4F9DD1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148E1CA9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904CD4D" w14:textId="5042AD9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844F5FD" w14:textId="31FD3D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89DBDC7" w14:textId="3778781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6867773" w14:textId="2328623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FA14FDD" w14:textId="2E76C1C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A81D05C" w14:textId="4027F6F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235C06" w14:textId="4DC6D4D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1C7DC4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68CD729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7176F4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4D4BB2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01CF95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12D2F1C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73AECB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5C9651E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07340B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524A91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1019D7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746A81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614FE45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4049F5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09485C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73C909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44BB37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55C848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26668A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094B06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77BA2A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4AB70B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3E9DCBE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207FF4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42FEEF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2B443C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17ABCD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3941B1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1586F9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37CBA2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72E07F0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6A6C1D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3768B54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668FDD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450F4C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3B775A2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035951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4127F7D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545D4AD0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ЮНИ</w:t>
            </w:r>
          </w:p>
          <w:p w14:paraId="784345F2" w14:textId="6D039F3F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9"/>
              <w:gridCol w:w="956"/>
              <w:gridCol w:w="955"/>
            </w:tblGrid>
            <w:tr w:rsidR="00F47B84" w:rsidRPr="00826DB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0B573D85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1DD32408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18CCDAD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3E856F" w14:textId="2052FDD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B91FEEA" w14:textId="3561FDB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AED4022" w14:textId="450DAB0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C22C1F" w14:textId="17FBE8C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6237DF3" w14:textId="6858AA5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AA3A134" w14:textId="4D59BE3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6C1E22" w14:textId="588DC2C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3C7233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580EBA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27D876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2CA310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2D08CA5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42EA92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6BCFD27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4C300A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27E4B3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2728E1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0369D4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6457DE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22BB75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789A0A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07A92E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5D9FB8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27ACAE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0832065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778EC7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3654CA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185577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12303AE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15BA94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644746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160024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511E94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48DD52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6E6634F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20DE39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41181B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147CA3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6C0391D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63B9D91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3F6CC1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12A225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287A6E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430DB3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8484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EF2F048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46A3C18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DC3C153" w14:textId="0325A93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9DC3F0D" w14:textId="4C5C3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16BD4E1" w14:textId="23AEA47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0D278A7" w14:textId="05E20C4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556B925B" w14:textId="32D5067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ADA9849" w14:textId="4458E55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4F10D939" w14:textId="1C04005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7699A99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5BED882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56FDCFF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2CED9D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16803E4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2028100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22DAA41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62BA0B3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2248B7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1D3F11E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197427A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5510410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6027A29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79A8DFB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145BFF2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4961212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C70933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1DDA108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3ACD3F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616188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0427070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4F03E14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27A0091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4288D82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4D7026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41EEC9A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4CD8D6F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012DF26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79108D1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31CA2F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1D9B5EF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5DDCDB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720189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7A98735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16A6B61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27C77F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0D3389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7AB031F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194F982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2AC80F2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B2D167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1E29E59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6C95057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484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383CF" w14:textId="77777777" w:rsidR="00473B25" w:rsidRDefault="00473B25">
      <w:pPr>
        <w:spacing w:after="0"/>
      </w:pPr>
      <w:r>
        <w:separator/>
      </w:r>
    </w:p>
  </w:endnote>
  <w:endnote w:type="continuationSeparator" w:id="0">
    <w:p w14:paraId="2D919521" w14:textId="77777777" w:rsidR="00473B25" w:rsidRDefault="00473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D2537" w14:textId="77777777" w:rsidR="00473B25" w:rsidRDefault="00473B25">
      <w:pPr>
        <w:spacing w:after="0"/>
      </w:pPr>
      <w:r>
        <w:separator/>
      </w:r>
    </w:p>
  </w:footnote>
  <w:footnote w:type="continuationSeparator" w:id="0">
    <w:p w14:paraId="55B5E8DA" w14:textId="77777777" w:rsidR="00473B25" w:rsidRDefault="00473B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73B25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4844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2021-10-02T20:48:00Z</dcterms:created>
  <dcterms:modified xsi:type="dcterms:W3CDTF">2021-10-02T20:48:00Z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