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26BD3602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32E9C56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87E085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452CBF7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46B9FD4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ADFB0C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4268D82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69D23B0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781573A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23E11BF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5CE7A8D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0C744D2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23F8C66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281393F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1051909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46FED45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34FE032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70454C0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21417CD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080E810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17BAD7D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180AD84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075736D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0F13B6D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5F8E1C4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4DBC29F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8AB3F4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0C24992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05F91DC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15C0048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14ADC9B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62E87CA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4C93FCC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4E651C0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5FB39EF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511E962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531DF9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5C9620F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1718D7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435B71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6F0F01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BF898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60B3D7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97DB8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2FDD52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4B66B6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4AA941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5D069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097343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0614E4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3601CF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01768F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2FF5D5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1BA893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C39FA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8D89F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613C72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72BED7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49574D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113698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4AA940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0CB86B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5AEB96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0264B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258247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2EF1D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5EA86A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02283B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00D532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1479A6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17DE7F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726411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3E69D6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5F0958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0AE2BB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382D86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0AFFF8FA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4D6098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12FDDA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574B47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22D1A1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3692AD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0ED385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558B7A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DD5E3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0F67B9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06A190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247D5A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1D874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70C8CC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3EE54B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4BD743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10A11B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3D8D82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3D4BF3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5B1C30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6F5A05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4F8E6D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2AD763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02E40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11B2FB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80A92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757CB7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5B921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9744E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37BAD3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2D9074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13FF27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534F8C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3E6A26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59A344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5D0900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171D9C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10598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141D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141D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76776" w14:textId="77777777" w:rsidR="00E069CF" w:rsidRDefault="00E069CF">
      <w:pPr>
        <w:spacing w:after="0"/>
      </w:pPr>
      <w:r>
        <w:separator/>
      </w:r>
    </w:p>
  </w:endnote>
  <w:endnote w:type="continuationSeparator" w:id="0">
    <w:p w14:paraId="3309CC9A" w14:textId="77777777" w:rsidR="00E069CF" w:rsidRDefault="00E069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2F06A" w14:textId="77777777" w:rsidR="00E069CF" w:rsidRDefault="00E069CF">
      <w:pPr>
        <w:spacing w:after="0"/>
      </w:pPr>
      <w:r>
        <w:separator/>
      </w:r>
    </w:p>
  </w:footnote>
  <w:footnote w:type="continuationSeparator" w:id="0">
    <w:p w14:paraId="76568D0A" w14:textId="77777777" w:rsidR="00E069CF" w:rsidRDefault="00E069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141DA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069CF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498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2021-10-14T08:52:00Z</dcterms:created>
  <dcterms:modified xsi:type="dcterms:W3CDTF">2021-10-14T08:52:00Z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