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567D6E6C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74DE3D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5C4E3C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1818BB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25BD6A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5400E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562DF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35E61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21D2F3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35DF2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4E99F8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0D6A22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2CD4D2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0B0C69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F0236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735222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4A2FB1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6C6523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5851C9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295F60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286413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F2B58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4BAFA8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FE3B8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99849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3C67C7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B6BF2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40C3E0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649E18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63B91C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39F99D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21D96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698672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E6F98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97B88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292B9D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1B0D66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6DF588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E3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4E3EAB" w:rsidRPr="00F750E4" w14:paraId="645F9A46" w14:textId="77777777" w:rsidTr="009659BD">
        <w:tc>
          <w:tcPr>
            <w:tcW w:w="2500" w:type="pct"/>
            <w:vAlign w:val="center"/>
          </w:tcPr>
          <w:p w14:paraId="588A72BE" w14:textId="77777777" w:rsidR="004E3EAB" w:rsidRPr="00AE65F2" w:rsidRDefault="004E3EAB" w:rsidP="009659BD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5260BDD6" w14:textId="77777777" w:rsidR="004E3EAB" w:rsidRPr="00AE65F2" w:rsidRDefault="004E3EAB" w:rsidP="009659BD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42AE5FF9" w14:textId="77777777" w:rsidR="004E3EAB" w:rsidRPr="00F750E4" w:rsidRDefault="004E3EAB" w:rsidP="004E3EA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4E3EAB" w:rsidRPr="00F750E4" w14:paraId="156A0D90" w14:textId="77777777" w:rsidTr="009659BD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6A4A68E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9659EB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4047F63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B97CBD6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973A68A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04C8AECA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21E626C5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4E3EAB" w:rsidRPr="00F750E4" w14:paraId="5955FCA5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2097176B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6A2FFF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C0387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42ACC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EB4B0D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AF5D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EA5CA7E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38663552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2CA1A9C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6BB641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3B9E72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3A7C8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7AC9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35187D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FF9420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599A652F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4418688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6EBF6F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B2EE99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178455D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09DC4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543AF4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9666E1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61083358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328AD72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929B1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553E54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8F58D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50029A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0A75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6A05C7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37CFD13E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2A6A95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BA1C9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E754A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A739F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6EA5B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397F0C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ACBCEF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6F302EF7" w14:textId="77777777" w:rsidTr="009659BD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A9B068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55213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7DDC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32CD0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EFEA1F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F56ED1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DA933AC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4E3EAB" w:rsidRPr="00F750E4" w14:paraId="3EA7CCE7" w14:textId="77777777" w:rsidTr="009659BD">
        <w:tc>
          <w:tcPr>
            <w:tcW w:w="2500" w:type="pct"/>
            <w:vAlign w:val="center"/>
          </w:tcPr>
          <w:p w14:paraId="26869FA3" w14:textId="77777777" w:rsidR="004E3EAB" w:rsidRPr="00AE65F2" w:rsidRDefault="004E3EAB" w:rsidP="009659BD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15A6E4E4" w14:textId="77777777" w:rsidR="004E3EAB" w:rsidRPr="00AE65F2" w:rsidRDefault="004E3EAB" w:rsidP="009659BD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466C9E19" w14:textId="77777777" w:rsidR="004E3EAB" w:rsidRPr="00F750E4" w:rsidRDefault="004E3EAB" w:rsidP="004E3EA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4E3EAB" w:rsidRPr="00F750E4" w14:paraId="538541AE" w14:textId="77777777" w:rsidTr="009659BD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FF9F94D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43DDDF1B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1C4EA5F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601700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35F48B3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974AB81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0BE461B6" w14:textId="77777777" w:rsidR="004E3EAB" w:rsidRPr="00AE65F2" w:rsidRDefault="004E3EAB" w:rsidP="009659BD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4E3EAB" w:rsidRPr="00F750E4" w14:paraId="536F3419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A35A3C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6D7DA09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D46A9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098B6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35CDE1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7F3F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C6887E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49D32055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C2E7341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D086C1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278259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1C081ED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4522A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4F84C4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9A4FEE2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2A1D23D4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38C3D03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60D77A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B41A2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5C5E4E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9A8DDB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40FB4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12F3B2C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08280A4A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AF438B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630568A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74BD5B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912200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D240F4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129A25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BB05E8D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64ECD360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031F5BCE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1193AC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5B2346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65139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AD55B4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BDD008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DE27D4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4E3EAB" w:rsidRPr="00F750E4" w14:paraId="1536DC63" w14:textId="77777777" w:rsidTr="009659BD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C75E7C2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248EE2C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2E5C8A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4F9121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7F5D0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020BEAA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33F79F7" w14:textId="77777777" w:rsidR="004E3EAB" w:rsidRPr="00F622BC" w:rsidRDefault="004E3EAB" w:rsidP="009659BD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4E3EAB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E3EAB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36AD4" w14:textId="77777777" w:rsidR="00BC4B93" w:rsidRDefault="00BC4B93">
      <w:pPr>
        <w:spacing w:after="0"/>
      </w:pPr>
      <w:r>
        <w:separator/>
      </w:r>
    </w:p>
  </w:endnote>
  <w:endnote w:type="continuationSeparator" w:id="0">
    <w:p w14:paraId="2BB4EA25" w14:textId="77777777" w:rsidR="00BC4B93" w:rsidRDefault="00BC4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DC7EC" w14:textId="77777777" w:rsidR="00BC4B93" w:rsidRDefault="00BC4B93">
      <w:pPr>
        <w:spacing w:after="0"/>
      </w:pPr>
      <w:r>
        <w:separator/>
      </w:r>
    </w:p>
  </w:footnote>
  <w:footnote w:type="continuationSeparator" w:id="0">
    <w:p w14:paraId="2103B285" w14:textId="77777777" w:rsidR="00BC4B93" w:rsidRDefault="00BC4B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E3EAB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C4B93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2021-10-15T17:28:00Z</dcterms:created>
  <dcterms:modified xsi:type="dcterms:W3CDTF">2021-10-15T17:28:00Z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