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46DD0A9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36F5D39D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7D7ACF1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61AC494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13E89DE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1560C8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242A537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0B952A6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75ED74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4D9E18B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3306EA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539F71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237011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15EF61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37D0E7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1313A5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10A981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0A4BA13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0E3B9D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45B0702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3272C5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6A36362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521E15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352CADB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62F421F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0C929C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192712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332750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67112E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68A253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3E58AD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17613BD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6F7958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5566C0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735441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45A0DA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7A04F1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748676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45011F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7DED0B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7391F4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01DD84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0A1C1C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3784400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6D71A9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51E0706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3A711C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75C1FADD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СЕПТЕМВРИ</w:t>
            </w:r>
          </w:p>
        </w:tc>
        <w:tc>
          <w:tcPr>
            <w:tcW w:w="2500" w:type="pct"/>
            <w:vAlign w:val="center"/>
          </w:tcPr>
          <w:p w14:paraId="2C122BDC" w14:textId="41119972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2918518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357A57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1DF6A2C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4E59587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764EE02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E6BDB5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708D8F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66C38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134E41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462249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081315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4434C38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3C9D3E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352515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3D11A9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005642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38B6F7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178C42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3722D9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3D2E6C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59B7F7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3AC097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633C22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56E33A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2B5298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157B86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2437E2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7DEE2E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73FD77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5BDB02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6BD28F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0D4B543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370A6F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774C24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648D13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45BE52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6244F4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6231BD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140389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7D4B653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4635746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2B910F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3430BF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32910E6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53B0176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0203364E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79BA1D51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1AF21C3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3E1F3C6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DAC2E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10B70C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0BADB5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019E9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2EB939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381513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23B708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5C3CA7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13BE11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0156A53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325E82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256AF6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62C9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048DB3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771D55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0CF9EC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7F15AB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112796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6186D3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4C0723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5507C5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07CD09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4C10D8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0BC7F21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6898AA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2E899A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121D62C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7D4C24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5FBC14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57F1558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67A2E51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52F7B59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76407E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659CBE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0FF2D0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5DFB15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1283DD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2F31EC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7CB853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1B4F38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3AB89E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06836B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1511E2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15AA7EC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758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07408" w14:textId="77777777" w:rsidR="005C3E85" w:rsidRDefault="005C3E85">
      <w:pPr>
        <w:spacing w:after="0"/>
      </w:pPr>
      <w:r>
        <w:separator/>
      </w:r>
    </w:p>
  </w:endnote>
  <w:endnote w:type="continuationSeparator" w:id="0">
    <w:p w14:paraId="6AAF0C74" w14:textId="77777777" w:rsidR="005C3E85" w:rsidRDefault="005C3E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87628" w14:textId="77777777" w:rsidR="005C3E85" w:rsidRDefault="005C3E85">
      <w:pPr>
        <w:spacing w:after="0"/>
      </w:pPr>
      <w:r>
        <w:separator/>
      </w:r>
    </w:p>
  </w:footnote>
  <w:footnote w:type="continuationSeparator" w:id="0">
    <w:p w14:paraId="56A8A03A" w14:textId="77777777" w:rsidR="005C3E85" w:rsidRDefault="005C3E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3752"/>
    <w:rsid w:val="00047583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62C9D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C3E85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2021-10-15T05:33:00Z</dcterms:created>
  <dcterms:modified xsi:type="dcterms:W3CDTF">2021-10-15T05:33:00Z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