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46DD0A9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43CE3E25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7D7ACF1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1AC494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13E89DE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1560C8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42A537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B952A6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75ED7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4D9E18B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730A83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15C64F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671205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01FF9F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1C3E27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0CCEA1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4A9433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3AC5506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359170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29F7FB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03A097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43720A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5D1130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50B622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778930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4D77DB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2B3876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4763E2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5A80C3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482A3F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44E1CD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19F412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6B15E4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01F6C4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6B1729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03B59B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48BA73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57DEFB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12E529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3B184F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65C572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4EC12C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0A5DE2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396EE7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2BA5F3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53B4CE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4C1976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75C1FADD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СЕПТЕМВРИ</w:t>
            </w:r>
          </w:p>
        </w:tc>
        <w:tc>
          <w:tcPr>
            <w:tcW w:w="2500" w:type="pct"/>
            <w:vAlign w:val="center"/>
          </w:tcPr>
          <w:p w14:paraId="2C122BDC" w14:textId="537BD951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2918518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57A57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1DF6A2C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4E59587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764EE02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E6BDB5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708D8F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66C38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6C4A8A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4AE2B3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582507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47EA21B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761BBC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39F1A3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16EE92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684476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110646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57C993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7DA08B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1C2DCF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2C03DE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0FEDC06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6BF8C4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69D427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59990E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147CC5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2F7C73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117973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7E9ECE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79CD1F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0F71406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4167C0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12FB88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13D09D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59E2B7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06B025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7B6EE68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33498B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4D40A4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6A208C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6A5CCA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322A4C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48DA42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0183C9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14295A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0203364E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118ADD6D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1AF21C3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E1F3C6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DAC2E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10B70C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0BADB5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019E9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EB939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381513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29614A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786C76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6AE0B0B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0B32BC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5D2D5D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04900D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33714B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58328A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2EE13A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18351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5D3048F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48A5D0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3ECF98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5659FA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5D88F6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0D13A1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5597AB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1E815B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7F69F1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039902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09B36D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7DBCAF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69FA91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7D812A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67ABA8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66FF15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5D5244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4B9755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52003F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0A40FB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72B31D0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25CC86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3D791A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634DFE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1BAD69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12EB738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79B4C3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0B911" w14:textId="77777777" w:rsidR="00BB3DF6" w:rsidRDefault="00BB3DF6">
      <w:pPr>
        <w:spacing w:after="0"/>
      </w:pPr>
      <w:r>
        <w:separator/>
      </w:r>
    </w:p>
  </w:endnote>
  <w:endnote w:type="continuationSeparator" w:id="0">
    <w:p w14:paraId="6F2DD302" w14:textId="77777777" w:rsidR="00BB3DF6" w:rsidRDefault="00BB3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BA80D" w14:textId="77777777" w:rsidR="00BB3DF6" w:rsidRDefault="00BB3DF6">
      <w:pPr>
        <w:spacing w:after="0"/>
      </w:pPr>
      <w:r>
        <w:separator/>
      </w:r>
    </w:p>
  </w:footnote>
  <w:footnote w:type="continuationSeparator" w:id="0">
    <w:p w14:paraId="10E21A27" w14:textId="77777777" w:rsidR="00BB3DF6" w:rsidRDefault="00BB3D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62C9D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B3DF6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2021-10-15T05:32:00Z</dcterms:created>
  <dcterms:modified xsi:type="dcterms:W3CDTF">2021-10-15T05:32:00Z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