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34CF99F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4FA2E97D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7131361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1006DE1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0F86A44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119CD38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44029F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5742E7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4653A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A54C37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41E2335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5C3035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36F400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2AAB4A3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3852970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3B26A38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643CAB7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39D0BE7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1DDCD79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754E19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36E15E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208B371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10DBEB6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6C3F573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61D0CE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7C1388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28D993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3AF5781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7C0218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0C92E0F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3A426A4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3305D70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27BF0D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0579CA1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250F78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555BCA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5A17D3B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4B14C60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0DB62BC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4970D0C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363977A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4A87F38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1BF311D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73304BA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13277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13277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6F30E80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128B0C3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496BDA7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36AB61DC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3FCB4C7A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37B25A8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B57B39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721D97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CEA0F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24D32F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06D8D97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12BA17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F5FFAB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40E0DB8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727BC32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0863F78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2E8199C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455A98F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023A5F6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43C5710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38C4604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43ABBBF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65B056D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028E2C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21E0C30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7BD4DC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4E3D2BC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515D272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67AE05A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1C8222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0C3AE4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77388D9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4BD42C5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3270FF4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5E8094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7534A4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7D679C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18AB0E5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0312A0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47D01C5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3C9E912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253038F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59D618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1446E6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6B3069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7A07B53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36C9D4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4D9903C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248ED3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0170A76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1AF57586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50209CE2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056220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7BA218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05DC345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58722B9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2FE48AC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0DA4E90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A12FA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7699A99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2793DFC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267470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13591D1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6B6926B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6AC096F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15B4792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4FF0155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5BD08DC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24115E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1B2DAE7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49E3735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1A5D122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05BC50D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4C6996C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3DB09D5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606D424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17E792F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195F8B5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4FD576F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4EE674B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22A028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196CD87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70D9BC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75A6B15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555EDD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3C51672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62A6159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7C4FBC5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1E7B8AE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2F2DE7C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1B2359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592D910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13277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2A2B22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601F1F6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74CCDD4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78DDD86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78EE0A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A3A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E4576A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E4576A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BE5DD7" w14:textId="77777777" w:rsidR="0014008E" w:rsidRDefault="0014008E">
      <w:pPr>
        <w:spacing w:after="0"/>
      </w:pPr>
      <w:r>
        <w:separator/>
      </w:r>
    </w:p>
  </w:endnote>
  <w:endnote w:type="continuationSeparator" w:id="0">
    <w:p w14:paraId="6B2533DF" w14:textId="77777777" w:rsidR="0014008E" w:rsidRDefault="001400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E6AB9" w14:textId="77777777" w:rsidR="0014008E" w:rsidRDefault="0014008E">
      <w:pPr>
        <w:spacing w:after="0"/>
      </w:pPr>
      <w:r>
        <w:separator/>
      </w:r>
    </w:p>
  </w:footnote>
  <w:footnote w:type="continuationSeparator" w:id="0">
    <w:p w14:paraId="2492A075" w14:textId="77777777" w:rsidR="0014008E" w:rsidRDefault="001400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3277E"/>
    <w:rsid w:val="0014008E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3A67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4576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2021-10-14T11:28:00Z</dcterms:created>
  <dcterms:modified xsi:type="dcterms:W3CDTF">2021-10-14T11:28:00Z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