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9746FC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9746FC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616A260E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9746FC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608985D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2346DE9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4B2C1D7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311A349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64FBD5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08124A2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2116D3B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5B28BC7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07B52FF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43E9E0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4FA998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59768CF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43A856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7380D1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5B2178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24987F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73793E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404AD5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40D18D4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44F1AD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2347D0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5BAA70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61ED9D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1507DE6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00E938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462ADBC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092480F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09C530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76FA15D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0A526E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5967AD3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029C52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7DD793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138AAD7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220E1A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4F27CF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1838F5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479C37D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7EC2F5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144D1A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19D1D6F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4F3AA6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367913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1D639B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03A7433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</w:pP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begin"/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instrText xml:space="preserve"> DOCVARIABLE  MonthStart1 \@  yyyy   \* MERGEFORMAT </w:instrTex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separate"/>
                  </w:r>
                  <w:r w:rsidR="0019641A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t>2023</w: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end"/>
                  </w:r>
                </w:p>
                <w:p w14:paraId="77AC7E8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27E5B73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9746FC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523BDB6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F8D6EB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3C10AFB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3CDC007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6195892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04530B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D405AC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670E245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05CB61F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69F8CBD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128373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084D16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2CEF9C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2A67A2B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1F6737D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0F9EB2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1FF36A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70850BF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3EE12A1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5CE8C3F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3BCEB28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364A16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5A9ED13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0D35BF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17D7DD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3FE6C0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6C5EF1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3DABB6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6BECFA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0C52F2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5BFB09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49AE940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3574EF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4FB5E71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7D8120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78122E0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60D5225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64B0E2A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739378E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57AACB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340EBBB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4BDB63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40416F9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5E44CEC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5CBF0C75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759B241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11586D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72B1F77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4C3DED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749A64D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62909F2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4CBDA20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449868E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33ADF94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7B1BB99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17D5DA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195D9BD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7CB3439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70D7A0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7AEC3F0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22748D8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5418F8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6DC739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40A0DC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12ECA2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406B2F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5A90022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2A4C78A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25FEC0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596E00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7CF3516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0595192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3E15036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0CD116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287877B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65E76A3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7FC1BD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204B3A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43AC8CE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6C5323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2DFA40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62F2BEC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0352E08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13A73B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0DC5017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42608A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19C452D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3728E6F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2634515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4DA629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1D03725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2F9612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4F4D7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7F8DC5F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49DBEEE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10DAB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47A0CAE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5987D2F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7A88CB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6EB872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52309F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3715E2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30716B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663815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4FBBF6F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5DFDD5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1E0935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0177A3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425187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6D9BC5F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0C5FE8B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044B60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16BAE32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5B7C23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2A58C0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745FE96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14E91BA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1181987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60D25F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01018D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0AA836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52C716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549CB04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3F507E2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5855263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16951B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16A35F8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0179DF2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34B9353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5BA332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1E08F2D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727D87F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5D726CA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1D38DD1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4B01B6D4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3D8BB6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0A151AF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3713ED7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26180D2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532E27F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DEF189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263FE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081B3B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1820481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71ED333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1D0146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471083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4E098A1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15C5C9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02E902A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747867A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3D5937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2FDC65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4A9533C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6EF7E35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637424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063A05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2A32000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0D1D71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34FEB9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50FBCC6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529453E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5AAC1E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47BBB1D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2FEA6E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532C678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32A18ED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2C8C9B7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5FAD91E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674688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21C4DA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0D2512F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5D52113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23F84B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5346FD1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19ACEA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259DB4B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213D8B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1A780F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0607FC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9746FC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418EFA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2C4922D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68CAF2C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068DA0D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74C6F5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1708CAE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6802725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5762AFD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78B55B2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2A54F9F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08D4A1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784B4A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1AF126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0E18FF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1E60E33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714276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7301CB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1893821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0F127B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589170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2F5F018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62FE3A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1A2B7A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74D12AC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34AD4E0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2CF2671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4F9235D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4D40620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62BC493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22F432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4A1ECE0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1F6426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5C68B2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03E99FE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167AD45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43E3A6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2CD5BA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1A1F88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670D5ED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77A7B99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2EA40B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2BD2BC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0E252A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4D08AA8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0BAF6DA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21F5C71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2C56A84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7F3B018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6653E2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2E6AA06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F45DB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3E1F3C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6687AC0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721F50C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579204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7132E0F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0A9DCE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37CAAE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3BA78B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524169C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5E971C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136DD9F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1CC8B5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1C81FC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2B484E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5240AC1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123F08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5BDC67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3C51E2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4D7EA1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084940C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3FC4F02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4754CD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323C68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06384D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7057A5A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2BFDDF0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512A780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7ECB5A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468BCF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664DD3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6DFB8E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16FD4E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6EF228E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611457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6A7740A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02EF6A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13B628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56B3F2D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A0BEF5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4"/>
                      <w:szCs w:val="24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44D2152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430009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270778E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32BF3B1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228621D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08296C7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0B0BB48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2C6F0A9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1B50CF3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4376B64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6689B6F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67DFE35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6824579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574C61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2ED5228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6544E21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2FED825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4E5A151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1708CFA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268E5B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21D677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4EEF40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4767EC7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6C60605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1FE12FF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3F96D44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6B5B773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5A0EB7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26364A8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574300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7E4194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5947580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4C56373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24C4D2A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660840E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41450E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50854D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7C6ED13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73F8ED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11B6466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68A6A6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2E07CA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20C336C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7EFFBC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40DBC6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31F1BC7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60787AE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54152E4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108AC0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1357C3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735120B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556DFB5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1728F95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5266278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5735FE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60B190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47B24E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523CB5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64F26E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78A217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1C5B5F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7BDAF3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141157C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4945BA4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1363E91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48C0315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3BF756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0232E40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56D4543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442F592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1F1107C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793A635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0D8BDD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1A7868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4C4973A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5FFD33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52717C2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2B9722F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13C554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1E1D8AE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161984D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7BF800B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467E0E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4DDBE9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6CA93EC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38C7FE5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6B84C2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2EDA95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3F90A8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746FC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1BD0815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02F65B6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6ADF614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6201CE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2B5E51E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671DF11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4D43ACD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5A63FD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07ADBDC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1C0F393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1D18EF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4202C8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581CE5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718669B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384F12E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12A0EE6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082456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241C51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37EA3ED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4EDEF0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163DCB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2CA98F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454CB24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4EE45B8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673674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28C1BEC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004981E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145E0D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047FBE0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0B08DC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26AF6FB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1BBDC70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2E629E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7E5EE6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72A7CCB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0EC1923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04F1A45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117C70B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0991FE1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18D6230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1B44F58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7968F0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2500F03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4F05A1A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5520C5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0803C2A2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</w:rPr>
                  </w:pPr>
                  <w:r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9746FC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2359010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5D2B9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7529A2A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0CB18F3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2ABFC84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53C388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2F2995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002F5C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1ECB39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14EE248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34FE9F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14B1C1D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5BE85F6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00ADA9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19B61B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5AF41A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56B212C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6CE60A5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3E61751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7A3513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355EA89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4B0521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272B0D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3314BE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31A71AB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51E935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0755D9F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68189C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0E2063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4309DC9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321DD78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23210A2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33B9CB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1407FC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037DBB2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03FCBEA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179A700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178479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019FD2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04462C8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4FFABB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4B14803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71C7030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6E3B6C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480E447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0F55E9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119436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5F75F5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6DDB2DD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22373E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27A6301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4C19D1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7A65AEA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00BFBD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36D135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5874DD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07A59AA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6F5B1C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691A8BC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15B81CF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4C153B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7DEEDE8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267B753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5EFF3E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577AE9A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0279CA4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0929BD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0679B5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33D168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67E07FF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1830904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2B3E80B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62E5FF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4804FA8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40E447D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01CAD1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4BE20BF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2BB3F02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64BD170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3EE27F2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14B0AB8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2EC888F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6A7925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71C303B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3FA8B38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4380DDF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771D7B3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64DE80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70F478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9746FC" w:rsidRDefault="00E50BDE" w:rsidP="009746FC">
            <w:pPr>
              <w:pStyle w:val="ad"/>
              <w:spacing w:after="0"/>
              <w:jc w:val="center"/>
              <w:rPr>
                <w:rFonts w:ascii="Arial Narrow" w:hAnsi="Arial Narrow" w:cstheme="minorHAnsi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9746FC" w:rsidRDefault="00F93E3B" w:rsidP="009746FC">
      <w:pPr>
        <w:pStyle w:val="a5"/>
        <w:rPr>
          <w:rFonts w:ascii="Arial Narrow" w:hAnsi="Arial Narrow" w:cstheme="minorHAnsi"/>
          <w:b/>
          <w:bCs/>
          <w:noProof/>
          <w:color w:val="auto"/>
          <w:sz w:val="2"/>
          <w:szCs w:val="2"/>
        </w:rPr>
      </w:pPr>
    </w:p>
    <w:sectPr w:rsidR="00F93E3B" w:rsidRPr="009746FC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A6068" w14:textId="77777777" w:rsidR="00F77D41" w:rsidRDefault="00F77D41">
      <w:pPr>
        <w:spacing w:after="0"/>
      </w:pPr>
      <w:r>
        <w:separator/>
      </w:r>
    </w:p>
  </w:endnote>
  <w:endnote w:type="continuationSeparator" w:id="0">
    <w:p w14:paraId="5C6E543D" w14:textId="77777777" w:rsidR="00F77D41" w:rsidRDefault="00F77D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6B95C" w14:textId="77777777" w:rsidR="00F77D41" w:rsidRDefault="00F77D41">
      <w:pPr>
        <w:spacing w:after="0"/>
      </w:pPr>
      <w:r>
        <w:separator/>
      </w:r>
    </w:p>
  </w:footnote>
  <w:footnote w:type="continuationSeparator" w:id="0">
    <w:p w14:paraId="3102B756" w14:textId="77777777" w:rsidR="00F77D41" w:rsidRDefault="00F77D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1274F3"/>
    <w:rsid w:val="00151CCE"/>
    <w:rsid w:val="0019641A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68B0"/>
    <w:rsid w:val="005D5149"/>
    <w:rsid w:val="005E656F"/>
    <w:rsid w:val="00660BE2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46FC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84FBB"/>
    <w:rsid w:val="00DC1675"/>
    <w:rsid w:val="00DC7913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77D41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2021-10-03T17:30:00Z</dcterms:created>
  <dcterms:modified xsi:type="dcterms:W3CDTF">2021-10-03T17:30:00Z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