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DC2B91" w14:textId="30801C4A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3"/>
        <w:gridCol w:w="5386"/>
        <w:gridCol w:w="2693"/>
      </w:tblGrid>
      <w:tr w:rsidR="00127F13" w:rsidRPr="00F556A8" w14:paraId="4A69E2D7" w14:textId="792F5BEF" w:rsidTr="002B6EE2">
        <w:trPr>
          <w:trHeight w:val="2495"/>
        </w:trPr>
        <w:tc>
          <w:tcPr>
            <w:tcW w:w="1250" w:type="pct"/>
            <w:vAlign w:val="center"/>
          </w:tcPr>
          <w:p w14:paraId="7646F5F0" w14:textId="332DE09E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bookmarkStart w:id="0" w:name="_Hlk38821049"/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ЯНУАРИ</w:t>
            </w: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00"/>
              <w:gridCol w:w="328"/>
              <w:gridCol w:w="396"/>
              <w:gridCol w:w="328"/>
              <w:gridCol w:w="328"/>
              <w:gridCol w:w="398"/>
              <w:gridCol w:w="401"/>
            </w:tblGrid>
            <w:tr w:rsidR="00127F13" w:rsidRPr="00F556A8" w14:paraId="003B5D74" w14:textId="77777777" w:rsidTr="002B6EE2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B55E91B" w14:textId="5BEF8D5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9DC8075" w14:textId="59EF09B8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6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B38E591" w14:textId="5898CBDE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0CBB614" w14:textId="61729C4D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2150544" w14:textId="74667CC5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71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B77E009" w14:textId="2D5B0052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78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0DAAD69" w14:textId="3C056886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25E83B64" w14:textId="77777777" w:rsidTr="002B6EE2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07CE97C" w14:textId="4036C7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315F252" w14:textId="672A62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BFE0574" w14:textId="479D88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B23DAC7" w14:textId="650849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98CE182" w14:textId="39197CE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CB3EA34" w14:textId="6BA6E8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D2CACA7" w14:textId="1609011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A0ABF6A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593B320F" w14:textId="16E423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EFC5545" w14:textId="3A3CFA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41602084" w14:textId="441AC9D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FCC49BD" w14:textId="432671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7B358CB5" w14:textId="61379A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063ECAC" w14:textId="628A380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47B5223" w14:textId="320A3D3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708EE1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5E0FE9" w14:textId="44D573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89545A6" w14:textId="2B2E106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19DA948" w14:textId="2E20397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873D692" w14:textId="713947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EFB6759" w14:textId="004944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7DB88B2C" w14:textId="532C190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BC00445" w14:textId="24F849E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7E8D459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260FF9" w14:textId="25747BA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43FB32D" w14:textId="4DEE869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5AC9A421" w14:textId="7FA982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04AA7D94" w14:textId="4CBEB8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BA04659" w14:textId="4A7A36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6EB784EB" w14:textId="5B8B5375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1731B3E" w14:textId="21BF621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FBA99C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26FE00" w14:textId="364EE63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EB0B29" w14:textId="016372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7F079" w14:textId="43288D3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11DDB" w14:textId="5193DF5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935AD6" w14:textId="5E5EDD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109C62" w14:textId="1442D09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C30DF" w14:textId="0CCA1F2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9E065D1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A6B445" w14:textId="09C34DF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5E7270" w14:textId="6331692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59157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879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346E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751A4F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F40A9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0"/>
          </w:tbl>
          <w:p w14:paraId="07B70FA8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E0A73FF" w14:textId="6FAAE381" w:rsidR="00127F13" w:rsidRPr="00127F13" w:rsidRDefault="00127F13" w:rsidP="00127F13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</w:pP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356254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t>2023</w: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p w14:paraId="4F855DBC" w14:textId="1B909842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3D80EA0" w14:textId="237E17CD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ЮЛИ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7C31A35C" w14:textId="77777777" w:rsidTr="002B6EE2">
              <w:trPr>
                <w:trHeight w:val="227"/>
              </w:trPr>
              <w:tc>
                <w:tcPr>
                  <w:tcW w:w="708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2B5ED30" w14:textId="33126215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85914D8" w14:textId="03C47D93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C81641B" w14:textId="019F3F7A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AEA3E25" w14:textId="3B9A4F1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75EDF38" w14:textId="048D121F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DA62FA5" w14:textId="0CBF0E32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B7ED802" w14:textId="23C24660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73D0CCC1" w14:textId="77777777" w:rsidTr="002B6EE2">
              <w:trPr>
                <w:trHeight w:val="227"/>
              </w:trPr>
              <w:tc>
                <w:tcPr>
                  <w:tcW w:w="708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1754EA26" w14:textId="1955968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2FA772AC" w14:textId="7DAAB61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45E6F32C" w14:textId="0597E8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480BABC9" w14:textId="0B2373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02CA1ED5" w14:textId="078EC9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1F0D7892" w14:textId="0AC4B91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62D72C71" w14:textId="59E16F3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2BA77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C4C02EC" w14:textId="6715B6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B18E67B" w14:textId="711203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54EF938" w14:textId="0F6CF9C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1BB88A0" w14:textId="2403A3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2752D34" w14:textId="63C8347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453FDE0" w14:textId="640ED72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553F8059" w14:textId="2CA71B3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129D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5C4E8A9" w14:textId="006C2D3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E1E601C" w14:textId="53B390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E59C353" w14:textId="6C8506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4A726FD" w14:textId="397A0CB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B8F7799" w14:textId="27C19C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9EC118E" w14:textId="586AA09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06A60DB" w14:textId="6DD9B4A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54A3EF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31323A81" w14:textId="66D3AF5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EFB475E" w14:textId="0E3258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8EDDF8E" w14:textId="2F8C42D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8A60E8C" w14:textId="621A29C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588E109" w14:textId="4A93D9A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F2DD761" w14:textId="1826E80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CAC9E85" w14:textId="4C645A9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F852296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5D6950" w14:textId="4ED15A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69DD9A8" w14:textId="2B4A91F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0B3F9B2" w14:textId="005406E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7ED84A" w14:textId="0CD617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3C5252" w14:textId="6642EF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2ED98C" w14:textId="2973D00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5CADD2" w14:textId="656463B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149673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CB168" w14:textId="6F477A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7E9F3F" w14:textId="6E4CFE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B0242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66E39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35533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C67CDD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B0E4E1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tr w:rsidR="00127F13" w:rsidRPr="00F556A8" w14:paraId="3551049D" w14:textId="3AE58D09" w:rsidTr="002B6EE2">
        <w:trPr>
          <w:trHeight w:val="2495"/>
        </w:trPr>
        <w:tc>
          <w:tcPr>
            <w:tcW w:w="1250" w:type="pct"/>
            <w:vAlign w:val="center"/>
          </w:tcPr>
          <w:p w14:paraId="0EBEAD0A" w14:textId="0D7FA6BA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ФЕВРУАРИ</w:t>
            </w:r>
          </w:p>
          <w:tbl>
            <w:tblPr>
              <w:tblStyle w:val="CalendarTable"/>
              <w:tblW w:w="4992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31B7849D" w14:textId="77777777" w:rsidTr="002B6EE2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401164D" w14:textId="18918DC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8C14E41" w14:textId="67A0D8C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AE3FBFD" w14:textId="657C7DD3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746F3CD" w14:textId="04C5D2B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803BF9C" w14:textId="2C67D7A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2DAB018" w14:textId="7377E078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AA25C31" w14:textId="34FEDBC6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00577818" w14:textId="77777777" w:rsidTr="002B6EE2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8675971" w14:textId="6D9181F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FDF3F28" w14:textId="62C293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286CC15" w14:textId="5EF5C2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8500058" w14:textId="751360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02A0B16" w14:textId="1D6730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7F7F9AC" w14:textId="01F70AA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F321B8B" w14:textId="2915E61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7027FB4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A6E6F8" w14:textId="6B5179B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F77F0E" w14:textId="379EC1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D1FE7A" w14:textId="3183E4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31C3F40" w14:textId="112BF35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B3452D" w14:textId="0B980A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71C1C3" w14:textId="4028B29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4233DB1" w14:textId="5D1B3FF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624498B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5E9CC0B" w14:textId="32C0AC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45AFEB" w14:textId="4B520A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7A8FC1" w14:textId="653900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E9C098" w14:textId="4BFF41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8E6D1F" w14:textId="13B579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FD194C" w14:textId="58A7B08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9C06D0C" w14:textId="79E03C0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F86B9A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926075B" w14:textId="1195E8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F4E7D5" w14:textId="4839232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6E8B94" w14:textId="5BAF080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ED8542" w14:textId="173D6D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1DFC4E" w14:textId="6F7201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398B" w14:textId="28A61D1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55D50FB" w14:textId="2BE762B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A1DF3E0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44B22F" w14:textId="5D49CFD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749A99" w14:textId="7A60A6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5BE481" w14:textId="33D8B2F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5A0BB2" w14:textId="10F009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7F759D" w14:textId="6DD522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D012F3" w14:textId="2D0EAAA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73EB7D" w14:textId="131E1EE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66E3AF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21AD92" w14:textId="7ECE51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0C81AB" w14:textId="3AD818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76FD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EA421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F6C5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0C21BA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6960A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 w:val="restart"/>
            <w:vAlign w:val="center"/>
          </w:tcPr>
          <w:tbl>
            <w:tblPr>
              <w:tblStyle w:val="ae"/>
              <w:tblW w:w="4500" w:type="pct"/>
              <w:jc w:val="center"/>
              <w:tblBorders>
                <w:top w:val="single" w:sz="4" w:space="0" w:color="auto"/>
                <w:bottom w:val="single" w:sz="4" w:space="0" w:color="auto"/>
                <w:insideH w:val="dotted" w:sz="6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45"/>
            </w:tblGrid>
            <w:tr w:rsidR="00127F13" w14:paraId="69FFC32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5402CB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56938C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EF10E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45C87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0B4EF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3C85C3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280E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B22C4F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886817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FA2286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FEB4425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0C1C5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AF556B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3C0DB0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8A742F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782C6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23B8C0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A685EB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FAFE81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5F304A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E56E09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E6C02A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BCD4F6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61C39F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E797F7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059180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17D52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632839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3B8AA1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2758D8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9E788B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146DF1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EB42D9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8D91C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26A71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76A3BE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11E6DE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E5C0F5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94CBD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666D46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AC86F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8EE80C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103C6C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CCE1E6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F28D70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A38F3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E24CA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508CD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6DEB19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C4576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05F080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063BDB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9208A3A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A06D19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732FC5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C25CF0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B17D6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AA1199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F777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11BC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70DB7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4CAD33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B8051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E38BDB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A6B34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F931D4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6957AC2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57A8E3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50755F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BCE265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137268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B03308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B26CFE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35B5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CB4300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2B6EE2" w14:paraId="7959BC7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CD16D45" w14:textId="77777777" w:rsidR="002B6EE2" w:rsidRDefault="002B6EE2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2B6EE2" w14:paraId="568A38B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784051AC" w14:textId="77777777" w:rsidR="002B6EE2" w:rsidRDefault="002B6EE2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2B6EE2" w14:paraId="63DD2D8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30221F2" w14:textId="77777777" w:rsidR="002B6EE2" w:rsidRPr="002B6EE2" w:rsidRDefault="002B6EE2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14:paraId="3C4D28E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71F069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48CF99" w14:textId="14E064D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CB974DD" w14:textId="0E5D75B4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АВГУСТ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1462069A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1C4FA98" w14:textId="3EE318E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CCE732B" w14:textId="179932F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72527F6" w14:textId="7382325E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77B056C" w14:textId="604B97C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58BE037" w14:textId="5DC16B8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22591F9" w14:textId="5780FA9D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65DB7D3" w14:textId="6F54FB91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126E1D1E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FA3F978" w14:textId="13AB6E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0A63AED" w14:textId="5D704FD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6EE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42F50C5" w14:textId="72626C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63A51A9" w14:textId="05F55A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65B8DCC" w14:textId="10BC57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15B96F0" w14:textId="65E7770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1BA4821" w14:textId="6ECEB17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FF85B1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5FB695" w14:textId="4BC098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EC2BD2" w14:textId="124C6E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A123E" w14:textId="173859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7AD77F" w14:textId="09B6C1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AA1076" w14:textId="13D083D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4632F1" w14:textId="7D55424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1D2A9B" w14:textId="30AE524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A5E912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5CB78F0" w14:textId="2CB1E4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9EB8B7E" w14:textId="5BD02C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5347B9" w14:textId="50C9729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F37413" w14:textId="481203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3B8DE17" w14:textId="71E8395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2CBC05" w14:textId="16F3A976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D35F756" w14:textId="7ACC69B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FB8780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8F483FB" w14:textId="298A772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77E7CE" w14:textId="46C21C1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04CFCF" w14:textId="2FC5E83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9A50959" w14:textId="626253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646A4F" w14:textId="05C1D48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4F1D69" w14:textId="2D5F3F6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4280E46" w14:textId="38FAC705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287C25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E2AF31" w14:textId="6F3135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7B92C" w14:textId="1C5A6D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37CD0A" w14:textId="61EA490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C1BC71" w14:textId="68CEDB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6723A6" w14:textId="6613D99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F8705" w14:textId="694F558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BC459" w14:textId="22260C1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8BA3B7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2F9445" w14:textId="3BAF32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580C95" w14:textId="08DC81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E7911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B5D47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A5443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3670B6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8EA638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BF51B49" w14:textId="71C4C682" w:rsidTr="002B6EE2">
        <w:trPr>
          <w:trHeight w:val="2495"/>
        </w:trPr>
        <w:tc>
          <w:tcPr>
            <w:tcW w:w="1250" w:type="pct"/>
            <w:vAlign w:val="center"/>
          </w:tcPr>
          <w:p w14:paraId="6E36DF11" w14:textId="320EB363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41205488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A189406" w14:textId="7135E66C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BF385F8" w14:textId="47FFD3C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8674220" w14:textId="14113435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C60A6F4" w14:textId="650B3133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2F1DCF8" w14:textId="79BDDD3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3B6F987" w14:textId="5405044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D8F64F1" w14:textId="098A38D6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110028A8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057BD3A" w14:textId="0A61DE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103090E" w14:textId="0AC43D2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C7F0D4B" w14:textId="43D1D4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12DBA5A" w14:textId="2E7DE7C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253132C" w14:textId="781EF4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81337DB" w14:textId="35FFFDE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452A13B" w14:textId="03190A9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519B9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E246ECD" w14:textId="29FB8B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BB8A08" w14:textId="3E6CEC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3AB53C3" w14:textId="3C36AD5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9272D" w14:textId="192532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02099D4" w14:textId="3E018C1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BA217F" w14:textId="4844A8E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8A3E9EB" w14:textId="6A16F83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1F422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CB9533" w14:textId="3E48B78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27A417" w14:textId="25E99B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CEC2AC" w14:textId="5F4F05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0F22CB" w14:textId="259C9DB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AB68537" w14:textId="3EE4C4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213CB1" w14:textId="025CE86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21FE22" w14:textId="4FD5847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62D66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A39D047" w14:textId="26407F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7DBCD" w14:textId="5706D3F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B84786" w14:textId="5D7EE5D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19CC9C8" w14:textId="3CF1C8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5B8EC" w14:textId="797EFD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BC42992" w14:textId="44B2E89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F7BBF33" w14:textId="36AAA2A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AA2C0F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C8F7B4" w14:textId="5DB0E05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381A3" w14:textId="3BA8A9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2154D4" w14:textId="4D3EFC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C04AB8" w14:textId="50B5C47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FF3881" w14:textId="224967F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78787" w14:textId="71BF7295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717A3" w14:textId="59E3BF1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DCB39B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2EF59" w14:textId="742539A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34F4B6" w14:textId="138D03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CB99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89B18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6C345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203B68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3C3CB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034728CE" w14:textId="3124A4B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664A326C" w14:textId="71458843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СЕПТЕМВРИ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581B29BF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77D5757" w14:textId="10E2AE1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E8C72FB" w14:textId="2E9F4833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D23E0DF" w14:textId="45FCBC0A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476B51C" w14:textId="258D376F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90ED4CE" w14:textId="3C3B3ED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906B04F" w14:textId="45FAE9D9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0A6BFDC" w14:textId="6F18EEA9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49BF5E4C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51D6186" w14:textId="44A98A6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333230D" w14:textId="78893C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BD48D9B" w14:textId="4419902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4492BBA" w14:textId="0A61837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61F7628" w14:textId="675E71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004B279" w14:textId="3EEAE46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F3FB2E8" w14:textId="3F6BD3C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B812E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D9178BA" w14:textId="3B6ED2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0D15FB8" w14:textId="4551FC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52021D" w14:textId="64F34F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27FE6E" w14:textId="0529E79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58B161" w14:textId="0B6B367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99B3FA" w14:textId="6BA1F88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9A3A37" w14:textId="265F145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83D64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B99688" w14:textId="759159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D0DA37" w14:textId="754D36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503EBB" w14:textId="5F17FBA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836219" w14:textId="4D4E04B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55754F0" w14:textId="174E20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625EB1" w14:textId="7404C6C5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2D78E87" w14:textId="20FA81B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1B6D3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6BFC70C" w14:textId="1E68D0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43D0C2" w14:textId="22B710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AC5B33" w14:textId="55047D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9337A42" w14:textId="524DEF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E621CC" w14:textId="4D1056B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AB77A3" w14:textId="486BA43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196A9B" w14:textId="2F39D66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07474E9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3A8817" w14:textId="10AD433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83A669" w14:textId="3B6E241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93CBA1" w14:textId="31B99A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7D63F" w14:textId="486F67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32B58" w14:textId="5BAFAF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029D7F" w14:textId="27DF8AA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60D266" w14:textId="5FEAA0F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CC7EA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F12D" w14:textId="78B2BBA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21FCA" w14:textId="4134D7E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BA7D6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A6770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EE6E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E6851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4D141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CE86352" w14:textId="1C778BAC" w:rsidTr="002B6EE2">
        <w:trPr>
          <w:trHeight w:val="2495"/>
        </w:trPr>
        <w:tc>
          <w:tcPr>
            <w:tcW w:w="1250" w:type="pct"/>
            <w:vAlign w:val="center"/>
          </w:tcPr>
          <w:p w14:paraId="13A1C263" w14:textId="40DAFD11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АПРИЛ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"/>
              <w:gridCol w:w="369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15E095EA" w14:textId="77777777" w:rsidTr="002B6EE2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FAB13C6" w14:textId="4EEB6DF5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1227B88" w14:textId="63A6E1CA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2E9D9C3" w14:textId="615C06E2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053E103" w14:textId="171D4C7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CEBFB64" w14:textId="760C3D5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4181A3A" w14:textId="3BFAE1E9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BB2CFF3" w14:textId="5C96A528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5369470B" w14:textId="77777777" w:rsidTr="002B6EE2">
              <w:trPr>
                <w:trHeight w:val="227"/>
              </w:trPr>
              <w:tc>
                <w:tcPr>
                  <w:tcW w:w="710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3E3F691" w14:textId="2045B69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B76FA3C" w14:textId="2124E7D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E6A964E" w14:textId="053046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A150541" w14:textId="277A5FE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3775D10" w14:textId="5FF9DD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53A0F79" w14:textId="3966DCD5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F705492" w14:textId="240D696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0FFFE5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08D76151" w14:textId="0E5454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9BD1E9E" w14:textId="0867D8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4C6418" w14:textId="5F682BB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A8DE9C" w14:textId="6D8F9B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70E41C" w14:textId="4CE41FD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EBCD0E" w14:textId="0432879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B26657C" w14:textId="1F60E15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547867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FD8B05C" w14:textId="35DFFB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6F28DCA" w14:textId="4040C8C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366C74" w14:textId="2AF2FD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EB7175" w14:textId="6956FE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F6C951C" w14:textId="7AAEC1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A1138A" w14:textId="6EF6AFB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7749BB" w14:textId="547C871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C32D10F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F9BEFCB" w14:textId="696E55E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C4B19A3" w14:textId="38414B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23425A" w14:textId="171408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B5631D" w14:textId="0AACC1E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A8495E" w14:textId="195CE51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138253" w14:textId="090576A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7B8890" w14:textId="2A1ABE46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29650B3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8AF0A3" w14:textId="2028B0B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3E5BEE" w14:textId="6E12E3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599493" w14:textId="565002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A5A072" w14:textId="3A8C38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091579" w14:textId="3FA58E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89978D" w14:textId="023CE59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87D8D5" w14:textId="1DC766A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0F9501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2BD77" w14:textId="053757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6149" w14:textId="06F1A74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E00C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44DD8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48CE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CDEDC7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27DB2A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4B1E1A6B" w14:textId="4974201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5A727B9" w14:textId="18612E40" w:rsidR="00127F13" w:rsidRPr="00F556A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ОКТОМВРИ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209B8387" w14:textId="77777777" w:rsidTr="002B6EE2">
              <w:trPr>
                <w:trHeight w:val="227"/>
              </w:trPr>
              <w:tc>
                <w:tcPr>
                  <w:tcW w:w="708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8AB8E3D" w14:textId="7252E474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87CB68A" w14:textId="346E667F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373BA0E" w14:textId="47A00D9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9B57078" w14:textId="53C32D1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0A88D14" w14:textId="6443F1B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D38F7CD" w14:textId="3F28408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D8774E1" w14:textId="465D822B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2E06ADA4" w14:textId="77777777" w:rsidTr="002B6EE2">
              <w:trPr>
                <w:trHeight w:val="227"/>
              </w:trPr>
              <w:tc>
                <w:tcPr>
                  <w:tcW w:w="708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91196D5" w14:textId="146DCF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2D4131E" w14:textId="54D1D0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CEE200C" w14:textId="1D075B5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6501E09" w14:textId="0F07F05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A9D4085" w14:textId="146012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DC114E4" w14:textId="3FAA184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34B624A" w14:textId="686292F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8F57F60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514030B0" w14:textId="32AC03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98AE0D" w14:textId="053237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A59E198" w14:textId="06122BE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3058E3" w14:textId="5D3146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CEE00B" w14:textId="520F8D8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75EF45" w14:textId="54244DC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690BC6" w14:textId="4398DAB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D5DADF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1D24548D" w14:textId="11B581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CC746D" w14:textId="1059195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9B2CD9" w14:textId="697976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1463F6" w14:textId="713194D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4BBA1F" w14:textId="7D845A4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30045C" w14:textId="542E7E7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D243A19" w14:textId="21F86DD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114E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343A9EB7" w14:textId="2DCBFE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7E79624" w14:textId="36E81D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77BDBE" w14:textId="3DA8AB8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B6F39E" w14:textId="719F4F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ACED2F" w14:textId="251F34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13F66C" w14:textId="24A2539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CE1589D" w14:textId="5B19446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BCC932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FEACE5" w14:textId="45F841C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3B9FD6" w14:textId="6EA897E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6FBBFE" w14:textId="0209C35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8BE4A6" w14:textId="70D92E6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CFAB4B" w14:textId="7DD7D3E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B20CE" w14:textId="608D481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566065" w14:textId="698EC5C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CE4CD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F8072" w14:textId="33924B9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6F63DC" w14:textId="1BA4A4F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6F5F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2604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8E50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E3D74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4896CF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06082AB3" w14:textId="012949B0" w:rsidTr="002B6EE2">
        <w:trPr>
          <w:trHeight w:val="2495"/>
        </w:trPr>
        <w:tc>
          <w:tcPr>
            <w:tcW w:w="1250" w:type="pct"/>
            <w:vAlign w:val="center"/>
          </w:tcPr>
          <w:p w14:paraId="52718B36" w14:textId="1294B45F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МАЙ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1536F6EE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8F67181" w14:textId="09D93721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16D485D" w14:textId="764325D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87E0434" w14:textId="62E61E81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57438B9" w14:textId="55AF02DF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6B0F863" w14:textId="7DFA1CE2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E35A603" w14:textId="1AAFC5C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B2E95D6" w14:textId="163D1F4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0562A5B7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8ABC72C" w14:textId="798DE6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104E475" w14:textId="28BC45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3BD57E9" w14:textId="407A5E9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1E265C6" w14:textId="7657757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5675EDC" w14:textId="45FBEB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9AED033" w14:textId="362F4B5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27609CD" w14:textId="2F43662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6A8376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47BFF5A" w14:textId="1E3AC52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FFEE10" w14:textId="6F2503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5CA641" w14:textId="583D7BC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62E3EA" w14:textId="6B4D086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CE7781" w14:textId="4BE49D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CB4E21" w14:textId="60854E1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A811FA7" w14:textId="55C3D54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778F6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E63A180" w14:textId="4A29C5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76EDC" w14:textId="70745D9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A4D313" w14:textId="3DA0821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4261FB" w14:textId="299BB4E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B5D179" w14:textId="75D6E96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31C907" w14:textId="076347E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9F9E29E" w14:textId="7B974A6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629FFE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FC5519C" w14:textId="015D40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8BCCA" w14:textId="474BAF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F7989" w14:textId="0ADA32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7642AD" w14:textId="23F1AE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E8D2BE" w14:textId="7D7F63D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E9B271" w14:textId="20C4148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6F76B7" w14:textId="537082B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568A40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4B2E51" w14:textId="3506A49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C9465" w14:textId="7960ECC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15BEA8" w14:textId="5F96B6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0164F" w14:textId="6ABB8A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4C864" w14:textId="10784C4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86931" w14:textId="10C9F0D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D82D82" w14:textId="382A89D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6517E44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291AB" w14:textId="0D13114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B0D7C" w14:textId="2C1AD1E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B6EE2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61290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F1F3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0CA97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CE2513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14ADB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10361674" w14:textId="03D833A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84231B9" w14:textId="7707CB29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НОЕМВРИ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01E09DF9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E7A9014" w14:textId="3212BC8F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EF60B22" w14:textId="30B82B5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015F637" w14:textId="2BE173A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5934DD0" w14:textId="5407B68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F1CD004" w14:textId="611FA68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F653725" w14:textId="2B639CAB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9014C80" w14:textId="4D71337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0E04769B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1191A46" w14:textId="0FACEF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B11A77A" w14:textId="088082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F52DF11" w14:textId="7C865E4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94470A9" w14:textId="4FCC283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1A2C2F0" w14:textId="16541A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C1D25DD" w14:textId="6C28EC5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5425D5C" w14:textId="1868520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799EF9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46C63D" w14:textId="7AECEA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22FF943" w14:textId="213320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7A56C8" w14:textId="24B798E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600F85" w14:textId="2F561D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404B7E" w14:textId="68DF68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9CE302" w14:textId="630A30C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BBDB372" w14:textId="55E3615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F297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8918CB" w14:textId="6087D98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8912A4" w14:textId="4A6E1F8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CF0D3" w14:textId="68351F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CFA0ED" w14:textId="7228A5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5D6882" w14:textId="719CF39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F16D9" w14:textId="2196B87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9C5196" w14:textId="7E750CE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CF7E4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5A3141A" w14:textId="35941D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470CF3" w14:textId="541E18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8A882" w14:textId="36A9DA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F56217" w14:textId="23B9A40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0BE2F" w14:textId="5EB5A1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4CE2E6" w14:textId="2FEAA88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1A95284" w14:textId="2C27CAA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EBF90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2D1C7A" w14:textId="1E8C24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AA3942" w14:textId="0D1601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6350A7" w14:textId="316569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19C891" w14:textId="5DA4CCD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61D5" w14:textId="72B6985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25E54C" w14:textId="16790E5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DA61EF" w14:textId="4AFA9DB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A29276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BE186D" w14:textId="7DC08E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BBE9FD" w14:textId="71DC89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C40F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25041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AE7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6EBAF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FC5A82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4EB38C24" w14:textId="1E286670" w:rsidTr="002B6EE2">
        <w:trPr>
          <w:trHeight w:val="2495"/>
        </w:trPr>
        <w:tc>
          <w:tcPr>
            <w:tcW w:w="1250" w:type="pct"/>
            <w:vAlign w:val="center"/>
          </w:tcPr>
          <w:p w14:paraId="36117731" w14:textId="21C703CE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ЮНИ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783577D1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7165629" w14:textId="733525E2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EF4480D" w14:textId="13B938D4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C7CD671" w14:textId="3FC9AE1A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C3B7DF9" w14:textId="602A747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15C99E4" w14:textId="67EE98DA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88890FA" w14:textId="29756EBA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A2E95CB" w14:textId="1CEC050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51179E76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6427C6C" w14:textId="601904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FABF980" w14:textId="1F88629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38F7B2A" w14:textId="4A0C99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274E807" w14:textId="611E52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9F6326E" w14:textId="3312734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4F9704A" w14:textId="5980EFB6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055A7EA" w14:textId="2DA191D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A8D2873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22708A2" w14:textId="4AF9EB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82FAAD" w14:textId="3DC3CD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1D7B829" w14:textId="610614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C0B35E" w14:textId="61D811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ADF903" w14:textId="28BA927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6CD18" w14:textId="11E148C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466E5DD" w14:textId="7D6FFF2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2F92DC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55A376" w14:textId="158CAB3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6CBDFC" w14:textId="72B0D1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C13766" w14:textId="5605E3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772F80" w14:textId="4DC27A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662D9F" w14:textId="57AB35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F10AB9" w14:textId="3847A65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352C82" w14:textId="143B52E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43B4D5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5DE7C3" w14:textId="69AFD64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90EDB9" w14:textId="589579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FC896F" w14:textId="11D0A0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3115C7" w14:textId="3ABF6A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1D64CF" w14:textId="34D367D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13A29" w14:textId="3A3B87F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10EC06" w14:textId="733502D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9EBC8F3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2CE0F" w14:textId="20DC1F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77EBFE" w14:textId="43CB9F6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A54140" w14:textId="5E5FBF9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C4DCC9" w14:textId="2A59E02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6EF21" w14:textId="67F1F4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07757" w14:textId="18427BC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8F20D8" w14:textId="5941C00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BF3718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88DAE2" w14:textId="2AB862A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EA50" w14:textId="59E6E9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6F39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7B398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5BA6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08784D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FBD3A7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6E410040" w14:textId="179A547C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1573894A" w14:textId="732748C3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ДЕКЕМВРИ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5C764E9F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C669D86" w14:textId="3C8B702B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7B5D5A6" w14:textId="1882D07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5D23571" w14:textId="3A53CED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C591EB9" w14:textId="4145CB11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1FC5DA0" w14:textId="6AD64F65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9A0825D" w14:textId="54711035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DB60F50" w14:textId="57EFC83E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0BF5B3F8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1B30C71" w14:textId="3D4044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CF12D5C" w14:textId="3A3628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B65E1E4" w14:textId="603ED62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E979589" w14:textId="14B40B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8507AF8" w14:textId="5A873A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28A398A" w14:textId="66BF58A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BCE1482" w14:textId="51323B4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D5A18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05E46B" w14:textId="6164E9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18C6F8" w14:textId="5008BD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695F9BB" w14:textId="0D6A0A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A220C" w14:textId="71A629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18F928" w14:textId="5783BBE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1B425C" w14:textId="352796E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CD7A32" w14:textId="7B0F7CE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3317E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A2E8A6" w14:textId="769E44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C40703" w14:textId="308DBF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4DEEB6" w14:textId="48D935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DCB6FD2" w14:textId="49F6CA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8D8B80" w14:textId="16D402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2DA0E3" w14:textId="494AB64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821A2E" w14:textId="5BD2505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D4F1B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328AD71" w14:textId="7F954A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92AE8D" w14:textId="6E4A20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3F43A5" w14:textId="7FA3BE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E12E469" w14:textId="787697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17751" w14:textId="67FCAD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DB6332" w14:textId="400A8B1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797046" w14:textId="05AB8BB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EA109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48D8FD" w14:textId="7E1C96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B9128B" w14:textId="495C391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090D8D" w14:textId="4A93A3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59B6C3" w14:textId="4A76D74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516D4" w14:textId="32A372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09A181" w14:textId="300053E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858737" w14:textId="4A26662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2F010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E4D073" w14:textId="7396A5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1DA35E" w14:textId="15B2DC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1133F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02D33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19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11D99F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67915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sectPr w:rsidR="00B330CA" w:rsidRPr="00F556A8" w:rsidSect="002B6EE2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C077B" w14:textId="77777777" w:rsidR="00500E53" w:rsidRDefault="00500E53">
      <w:pPr>
        <w:spacing w:after="0"/>
      </w:pPr>
      <w:r>
        <w:separator/>
      </w:r>
    </w:p>
  </w:endnote>
  <w:endnote w:type="continuationSeparator" w:id="0">
    <w:p w14:paraId="7736B4B8" w14:textId="77777777" w:rsidR="00500E53" w:rsidRDefault="00500E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A7A94" w14:textId="77777777" w:rsidR="00500E53" w:rsidRDefault="00500E53">
      <w:pPr>
        <w:spacing w:after="0"/>
      </w:pPr>
      <w:r>
        <w:separator/>
      </w:r>
    </w:p>
  </w:footnote>
  <w:footnote w:type="continuationSeparator" w:id="0">
    <w:p w14:paraId="0D29FE87" w14:textId="77777777" w:rsidR="00500E53" w:rsidRDefault="00500E5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12A4"/>
    <w:rsid w:val="000320BD"/>
    <w:rsid w:val="0005357B"/>
    <w:rsid w:val="00071356"/>
    <w:rsid w:val="00072165"/>
    <w:rsid w:val="00081053"/>
    <w:rsid w:val="00097A25"/>
    <w:rsid w:val="000A5A57"/>
    <w:rsid w:val="000A7094"/>
    <w:rsid w:val="000D7EAC"/>
    <w:rsid w:val="000E3060"/>
    <w:rsid w:val="001274F3"/>
    <w:rsid w:val="001275EE"/>
    <w:rsid w:val="00127F13"/>
    <w:rsid w:val="00140C7C"/>
    <w:rsid w:val="00151CCE"/>
    <w:rsid w:val="001A6EFE"/>
    <w:rsid w:val="001B01F9"/>
    <w:rsid w:val="001B73B9"/>
    <w:rsid w:val="001C41F9"/>
    <w:rsid w:val="001F4992"/>
    <w:rsid w:val="001F5260"/>
    <w:rsid w:val="00211686"/>
    <w:rsid w:val="002549DD"/>
    <w:rsid w:val="002562E7"/>
    <w:rsid w:val="00285C1D"/>
    <w:rsid w:val="0029445A"/>
    <w:rsid w:val="002B6EE2"/>
    <w:rsid w:val="002C3AAE"/>
    <w:rsid w:val="002D292B"/>
    <w:rsid w:val="00302C5D"/>
    <w:rsid w:val="00310954"/>
    <w:rsid w:val="00314A06"/>
    <w:rsid w:val="003308A9"/>
    <w:rsid w:val="003327F5"/>
    <w:rsid w:val="00340CAF"/>
    <w:rsid w:val="003474AD"/>
    <w:rsid w:val="00356254"/>
    <w:rsid w:val="00362E95"/>
    <w:rsid w:val="003669CB"/>
    <w:rsid w:val="00371D60"/>
    <w:rsid w:val="003A1FE0"/>
    <w:rsid w:val="003C0D41"/>
    <w:rsid w:val="003E085C"/>
    <w:rsid w:val="003E7B3A"/>
    <w:rsid w:val="003F70D3"/>
    <w:rsid w:val="00416364"/>
    <w:rsid w:val="00420348"/>
    <w:rsid w:val="00431B29"/>
    <w:rsid w:val="00440416"/>
    <w:rsid w:val="00462EAD"/>
    <w:rsid w:val="0047429C"/>
    <w:rsid w:val="00495B94"/>
    <w:rsid w:val="004A6170"/>
    <w:rsid w:val="004B2D3B"/>
    <w:rsid w:val="004F6AAC"/>
    <w:rsid w:val="00500E53"/>
    <w:rsid w:val="00506356"/>
    <w:rsid w:val="005123B0"/>
    <w:rsid w:val="00512F2D"/>
    <w:rsid w:val="005502AB"/>
    <w:rsid w:val="005678B5"/>
    <w:rsid w:val="00570FBB"/>
    <w:rsid w:val="00583B82"/>
    <w:rsid w:val="005923AC"/>
    <w:rsid w:val="005D5149"/>
    <w:rsid w:val="005E656F"/>
    <w:rsid w:val="005F0868"/>
    <w:rsid w:val="00603417"/>
    <w:rsid w:val="006045F6"/>
    <w:rsid w:val="0060619F"/>
    <w:rsid w:val="0061471E"/>
    <w:rsid w:val="006237AA"/>
    <w:rsid w:val="0064025F"/>
    <w:rsid w:val="00641EFB"/>
    <w:rsid w:val="00667021"/>
    <w:rsid w:val="00694FAD"/>
    <w:rsid w:val="006974E1"/>
    <w:rsid w:val="006C0896"/>
    <w:rsid w:val="006C1679"/>
    <w:rsid w:val="006C58B6"/>
    <w:rsid w:val="006D1DD8"/>
    <w:rsid w:val="006F513E"/>
    <w:rsid w:val="00712732"/>
    <w:rsid w:val="00713F62"/>
    <w:rsid w:val="00763DD8"/>
    <w:rsid w:val="00797C32"/>
    <w:rsid w:val="007A7E86"/>
    <w:rsid w:val="007C0139"/>
    <w:rsid w:val="007C0572"/>
    <w:rsid w:val="007D45A1"/>
    <w:rsid w:val="007F564D"/>
    <w:rsid w:val="00804FAE"/>
    <w:rsid w:val="00810BEC"/>
    <w:rsid w:val="0084447C"/>
    <w:rsid w:val="008527AC"/>
    <w:rsid w:val="00864371"/>
    <w:rsid w:val="0087060A"/>
    <w:rsid w:val="008A45AE"/>
    <w:rsid w:val="008B1201"/>
    <w:rsid w:val="008B63DD"/>
    <w:rsid w:val="008F16F7"/>
    <w:rsid w:val="008F47F2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C3952"/>
    <w:rsid w:val="00BE5AB8"/>
    <w:rsid w:val="00BF3C3E"/>
    <w:rsid w:val="00C02AD1"/>
    <w:rsid w:val="00C13AFD"/>
    <w:rsid w:val="00C32B94"/>
    <w:rsid w:val="00C44DFB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49CF"/>
    <w:rsid w:val="00DB6379"/>
    <w:rsid w:val="00DC1675"/>
    <w:rsid w:val="00DE0E46"/>
    <w:rsid w:val="00DE32AC"/>
    <w:rsid w:val="00E06E58"/>
    <w:rsid w:val="00E13605"/>
    <w:rsid w:val="00E1407A"/>
    <w:rsid w:val="00E318B9"/>
    <w:rsid w:val="00E42842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F23BCD"/>
    <w:rsid w:val="00F4393E"/>
    <w:rsid w:val="00F45A08"/>
    <w:rsid w:val="00F51092"/>
    <w:rsid w:val="00F556A8"/>
    <w:rsid w:val="00F91390"/>
    <w:rsid w:val="00F93E3B"/>
    <w:rsid w:val="00FA5995"/>
    <w:rsid w:val="00FA67E1"/>
    <w:rsid w:val="00FC0032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3414</Words>
  <Characters>19462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2021-10-03T17:29:00Z</dcterms:created>
  <dcterms:modified xsi:type="dcterms:W3CDTF">2021-10-03T17:29:00Z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