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772"/>
      </w:tblGrid>
      <w:tr w:rsidR="003E085C" w:rsidRPr="008F575D" w14:paraId="40983BE3" w14:textId="77777777" w:rsidTr="00FF79ED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769310C" w:rsidR="003E085C" w:rsidRPr="00730BE8" w:rsidRDefault="003E085C" w:rsidP="008F575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</w:pP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begin"/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instrText xml:space="preserve"> DOCVARIABLE  MonthStart1 \@  yyyy   \* MERGEFORMAT </w:instrText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separate"/>
            </w:r>
            <w:r w:rsidR="00174964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t>2023</w:t>
            </w:r>
            <w:r w:rsidRPr="00730BE8">
              <w:rPr>
                <w:rFonts w:ascii="Arial Narrow" w:hAnsi="Arial Narrow"/>
                <w:noProof/>
                <w:color w:val="auto"/>
                <w:sz w:val="88"/>
                <w:szCs w:val="88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left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2693"/>
              <w:gridCol w:w="2693"/>
              <w:gridCol w:w="2693"/>
              <w:gridCol w:w="2693"/>
            </w:tblGrid>
            <w:tr w:rsidR="00114691" w:rsidRPr="008F575D" w14:paraId="79F6697B" w14:textId="7344CB28" w:rsidTr="00730BE8">
              <w:tc>
                <w:tcPr>
                  <w:tcW w:w="1250" w:type="pct"/>
                  <w:vAlign w:val="center"/>
                </w:tcPr>
                <w:p w14:paraId="1E763E4B" w14:textId="583998CB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bookmarkStart w:id="1" w:name="_Hlk38821049"/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5"/>
                    <w:gridCol w:w="369"/>
                    <w:gridCol w:w="370"/>
                    <w:gridCol w:w="370"/>
                    <w:gridCol w:w="370"/>
                    <w:gridCol w:w="370"/>
                    <w:gridCol w:w="361"/>
                  </w:tblGrid>
                  <w:tr w:rsidR="00114691" w:rsidRPr="008F575D" w14:paraId="684222CD" w14:textId="77777777" w:rsidTr="008F575D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9408482" w14:textId="3691A25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285114" w14:textId="108B97C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4BB7502" w14:textId="71ECF64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84BA99" w14:textId="7B4BCDA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F75680" w14:textId="266A9D5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7BE3AF3" w14:textId="32B9274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7E85CF0" w14:textId="52B820D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1DF8F53" w14:textId="77777777" w:rsidTr="00FF79ED">
                    <w:trPr>
                      <w:trHeight w:val="284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C3DF47A" w14:textId="01B31CC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FD8DCA2" w14:textId="5141F08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53DC5" w14:textId="30E4B86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16F7F6B" w14:textId="055327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77DEF9" w14:textId="01B736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AB1CBA7" w14:textId="5B1B76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DE8D4C" w14:textId="36BAE0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AFA4FA2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8EDD2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1E3628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271577D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7AD1C85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D7F68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0718F3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44BD85D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23F797F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4FD46D5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4E66A22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5BD7172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7EED1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1941484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056C98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8C8D17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0529957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B7E19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4F1B2F2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24C55D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38265B4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AC2149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20A3F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5485F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97D45F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214F29D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4E1AD50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7C62F5A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3E75DEC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2CF6021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3DDF3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4F5A5DF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144E5B8" w14:textId="77777777" w:rsidTr="00BE1C82">
                    <w:trPr>
                      <w:trHeight w:val="284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2739E5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DF2D92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FF79ED" w:rsidRPr="008F575D" w14:paraId="7C7B4CE7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295160B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05BF3D5F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14240DE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2C88325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A22C3F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2500E4A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000426C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69661BF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E50B615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31CB024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D4BD8DB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68FCD24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4234AE3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FF79ED" w:rsidRPr="008F575D" w14:paraId="407665E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1C22F8" w14:textId="77777777" w:rsidR="00FF79ED" w:rsidRPr="008F575D" w:rsidRDefault="00FF79ED" w:rsidP="008F575D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5B5D45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5F5394D0" w14:textId="1A3CBA26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AB07BE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480E859" w14:textId="2C2AA61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5E70AF" w14:textId="4971A82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158E97" w14:textId="30EF5DE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C065B" w14:textId="580B42A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5CAE91" w14:textId="035F89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A1E4E4" w14:textId="41322BC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D6CE2D" w14:textId="042154C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5D10D59D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F8E0171" w14:textId="11973FB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DA328D" w14:textId="5442E87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ED237A4" w14:textId="5CF5C0A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1AD8869" w14:textId="387975E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9570B52" w14:textId="32EC030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5A2733" w14:textId="1EF341B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9EA446" w14:textId="22346F4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F94F123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9DFCD1C" w14:textId="3BD340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CCACA6" w14:textId="0F524A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083159" w14:textId="2F060F5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5A0363" w14:textId="58E263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E7ED" w14:textId="3C9938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0E256C" w14:textId="3536C15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7BE6E29" w14:textId="0ACF7B8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12B183B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FF3A82E" w14:textId="665658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87A5BB" w14:textId="1C0416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EDD98A" w14:textId="2D993CC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BF5E78" w14:textId="0E4711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980B8A" w14:textId="7853B7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FA731" w14:textId="131798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BDD898" w14:textId="0C9F36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0E45F83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D4D878C" w14:textId="6BF0A3F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5BFEE" w14:textId="1B9148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B0DE88" w14:textId="4167137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55F5C7" w14:textId="1665750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C29C34" w14:textId="18D6A3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EF2040" w14:textId="15AF78D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B51B47" w14:textId="60D93F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2355BAB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3113F0" w14:textId="03C9938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D68EAA" w14:textId="131C574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2BFD9A" w14:textId="21F70C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ACE1BA" w14:textId="008E17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5C5BD0" w14:textId="1E92DC3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AF9BA" w14:textId="7904E6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B3321" w14:textId="1982263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F3E56A2" w14:textId="77777777" w:rsidTr="008F575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40A916E" w14:textId="11E10AA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79E86C" w14:textId="6B9090D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D671A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D37F7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CDE9F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5C4F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B1BA2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2EEB83D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3F18A12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A0B2BA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C2D1F0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EB7D30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975C2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AC7EE7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D27CBF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CA3FB9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3130B4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437D15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9F8433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0C2BAC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C66D9E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B9342B1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98342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132C30E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3808ABFD" w14:textId="0371BDF1" w:rsidTr="00730BE8">
              <w:tc>
                <w:tcPr>
                  <w:tcW w:w="1250" w:type="pct"/>
                  <w:vAlign w:val="center"/>
                </w:tcPr>
                <w:p w14:paraId="2F382C86" w14:textId="1841D866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1E1D323D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0DCF6" w14:textId="5C7542D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F97966" w14:textId="14AD8FF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B30218" w14:textId="7CD6460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64037F" w14:textId="24741DD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E7027E" w14:textId="11CAE63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9577011" w14:textId="378C458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732347" w14:textId="69D861B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6186D4C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1D00A9" w14:textId="4B35AAF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0AF3D92" w14:textId="368766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DD9CC46" w14:textId="061869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7E8926" w14:textId="04EFFC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6049FB" w14:textId="0F4528F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502C71F" w14:textId="26EDCA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69DDF28" w14:textId="01BBA8E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20AE4F5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C9DA891" w14:textId="6959D51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7588717" w14:textId="3C98C91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432A9D" w14:textId="2E5E6D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697C9" w14:textId="6A8FD48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9D031" w14:textId="62D387D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7496EF" w14:textId="303395B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CF0BF8" w14:textId="1F29257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C8AB60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6FE903A" w14:textId="483D710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EFD96A" w14:textId="512D95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7470E8" w14:textId="1EAB0B1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1C2D00" w14:textId="53B0E35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F74619" w14:textId="6DF6F20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48F28A" w14:textId="67FC846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8D8096" w14:textId="300002C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B35EE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07746CD" w14:textId="2486E30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E3E8C8" w14:textId="2599676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663759" w14:textId="54C7975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66058F" w14:textId="66277F5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F00994" w14:textId="09314DB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AC4950" w14:textId="5E180F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852DAC" w14:textId="7AFAF18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B3A8B24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3F0709B5" w14:textId="1C1E1A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0C3202" w14:textId="0D3B424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7349E" w14:textId="449F22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DA6C97" w14:textId="76F4668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849281" w14:textId="158A58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F53ACC" w14:textId="27FE838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DD9F72" w14:textId="3EC0773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6EE67B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FF8BCCA" w14:textId="01D2F48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6F93FD" w14:textId="67ECF89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8CF51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A3B60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8AB3E8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24C02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ED194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48DD8A85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5472882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E2E55D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17E80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639087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9F597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C0E6B1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05D6C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23E56A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02E109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AA066B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8F258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7F9D733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925CA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C2B3C9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C1998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54C2834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1469DF30" w14:textId="624B453D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64612410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3E870" w14:textId="6CD64AB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18ECC5" w14:textId="12C9D36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404AD7" w14:textId="528C6F9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3C497" w14:textId="1B8967C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519AE52" w14:textId="1570127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54154FB" w14:textId="7FAF6C4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6660F2E" w14:textId="30DE419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051395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DB1572B" w14:textId="4BDDD5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76A1944" w14:textId="024417E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57F6EE" w14:textId="49F82D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5A8EF43" w14:textId="6D324F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CEFBF46" w14:textId="2C4BB43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89A36B" w14:textId="32FDB80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F4F022F" w14:textId="427E58E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CC0E50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57391A" w14:textId="479750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368C7D" w14:textId="66D10A5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B85C6C" w14:textId="0294CE6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BE59E0" w14:textId="0B1EAD0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8ABA84" w14:textId="7545AB5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22597C" w14:textId="3C63FFC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4CFA385" w14:textId="6C3A5F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31F9C6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1E4056" w14:textId="68822B5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970F70" w14:textId="0B129F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38209E" w14:textId="4E1CFC5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481A94" w14:textId="0EF3215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056B0" w14:textId="7D4101D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A7D3F" w14:textId="41C8959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23C3E9" w14:textId="5088DCC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9DF433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BF342B" w14:textId="3E78C2C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4123EB" w14:textId="4987F7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0BE774" w14:textId="22D591B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B3B5C" w14:textId="3F3283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E119C1" w14:textId="1DC0AC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A5D914" w14:textId="6717A17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85B78C" w14:textId="7CDD24D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6492B5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14D4C" w14:textId="120EB48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9F33AC" w14:textId="45DB80D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8E503B" w14:textId="1339413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A8E649" w14:textId="2BF0EA4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976C4A" w14:textId="4F8316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2230B1" w14:textId="32A444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2E007" w14:textId="3156861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7330B4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0103DF7" w14:textId="7690FCD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25D74A" w14:textId="70A5A5C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1125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E87E8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49BCA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74FC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1D2C23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676A08C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B72350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0F4E9C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DF275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E74C9D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EBA5C5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F39945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7060A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E1505D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EFC3F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68816F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78E3B5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E776997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DE67DD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8392CA5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1AABB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3D906F76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5ABCB9D1" w14:textId="6910E273" w:rsidTr="00730BE8">
              <w:tc>
                <w:tcPr>
                  <w:tcW w:w="1250" w:type="pct"/>
                  <w:vAlign w:val="center"/>
                </w:tcPr>
                <w:p w14:paraId="4E281F74" w14:textId="6FBE0A75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38A3290B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4B8C77" w14:textId="79DD186D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1589D94" w14:textId="776B1E4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A2036C" w14:textId="0DCF6FA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69F2BE" w14:textId="0C95D96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9238D1" w14:textId="5EB4209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9A82F0" w14:textId="679992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29E294B" w14:textId="19D948DA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43AE21E1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6A5C24" w14:textId="27567AD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5DC66B" w14:textId="2141BEB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D91BB95" w14:textId="16D8479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AD60C43" w14:textId="69E89E9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0A1249C" w14:textId="6D5F46A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0625F9" w14:textId="53F0226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BAF3A" w14:textId="14C9760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004BF53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A569E77" w14:textId="6AADBA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09FA05" w14:textId="72C3767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C973E5" w14:textId="5EBD520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0F7A" w14:textId="6CC804E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0E9BC0" w14:textId="3451524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7A0C2F" w14:textId="1903869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325571" w14:textId="7B7B82E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F6E63EB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12C7C97" w14:textId="0D7703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B4717D" w14:textId="663F28A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72B0F0" w14:textId="335592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FAA994" w14:textId="447F9D7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4843B1" w14:textId="4977FB8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59CE98" w14:textId="6136514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576945" w14:textId="39A5AA3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B4D169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68FBFEC4" w14:textId="037F3B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69A196" w14:textId="3C10693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68BF0D" w14:textId="51CC983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761B1A" w14:textId="1DEA52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ABC4B" w14:textId="0B3AFF3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1648DC" w14:textId="4CB0FD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AF601ED" w14:textId="200992A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05223C88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5D2B424" w14:textId="1B896A7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557A74" w14:textId="5559302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47A8E2" w14:textId="0355D6E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269995" w14:textId="039A7C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DE9471" w14:textId="7B4A1FB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F16614" w14:textId="2F83F98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E5DB7D" w14:textId="1D02EA6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6EC672C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D78D306" w14:textId="17D414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F4447B2" w14:textId="5C9ABB8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F728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A3A8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8331F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1FC4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C3C1B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0ED94AD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31BF317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7E87ED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119052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9451E0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D56E2B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3E0A9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B9E340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89C59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282E6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E2D561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A6E227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8122D9B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4CC44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ADFCBB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6C896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71E1777A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71B176A2" w14:textId="71F5EB94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10F7938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02113AC" w14:textId="1FBE8ED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FFC79D6" w14:textId="5712828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DAE41B" w14:textId="48465E3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6D9FBA" w14:textId="77C92A4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B9553B9" w14:textId="2425B11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B9C00A" w14:textId="5CAEC7C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30925B0" w14:textId="23F58A8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23783DAC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4E44E10" w14:textId="5AE7CF5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5936B04" w14:textId="0E9D100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7D62ED" w14:textId="2F804E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C48FC35" w14:textId="33A622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7005C7D" w14:textId="7157DD4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3E8FC14" w14:textId="0F2BC1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1B6ED8" w14:textId="7C09C31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093506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6D59CF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16B67F3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CF4EB7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4F7A6CE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D5B076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23FE25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EAD17F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75EA40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559283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04384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663EF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E9F40E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05625B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4AD0C8D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5D6D8D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F998A4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3C3BC6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35711A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7C416B9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4FA454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264CBE9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1D17309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71A2EEE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00EC18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1FE033D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0F85A3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1F5524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43DE15C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118771F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4499D7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0DA486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80785D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25196CB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7B06541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434809A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6973E9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59DC11D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DA748B9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FFC67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006628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CBFFC6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6CA34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F00EFE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C421A8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B11390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201687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022D68A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EC5AA4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B890CB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38D372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7CC34C9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405FBD6D" w14:textId="0011E927" w:rsidTr="00730BE8">
              <w:tc>
                <w:tcPr>
                  <w:tcW w:w="1250" w:type="pct"/>
                  <w:vAlign w:val="center"/>
                </w:tcPr>
                <w:p w14:paraId="679ED3E7" w14:textId="7C9CD85B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4"/>
                    <w:gridCol w:w="368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BD834A7" w14:textId="77777777" w:rsidTr="00FF79E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334395B" w14:textId="5459E03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8947B4" w14:textId="70631EE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E909098" w14:textId="4D20A74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07E6A5" w14:textId="4038F88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28101A" w14:textId="264F56F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0FE65DA" w14:textId="7D66633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961CB6" w14:textId="7E039610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2B7B1662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068CFE6" w14:textId="5621A05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FC6D3E" w14:textId="78861EB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1F7B053" w14:textId="7B2F7CA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63440F7" w14:textId="14507E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DACEAEC" w14:textId="755A0D1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BD1323" w14:textId="38C222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993F06C" w14:textId="153EA23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D363C8D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C167B74" w14:textId="62C974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8AE069" w14:textId="3985BCB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D02317" w14:textId="25C71F6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DF0871" w14:textId="1182573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39DDC" w14:textId="4900D81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DBCD5A" w14:textId="03FC70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61B3A9" w14:textId="0D4AA9D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CF8B916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04BDC51E" w14:textId="2A04CE8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3FC5D8" w14:textId="1A7F97D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95E747" w14:textId="6634A8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D679B8" w14:textId="170017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8430A" w14:textId="3D0D708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09D25" w14:textId="790C8A8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994500" w14:textId="48BF0E6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0A1AAA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CE161A6" w14:textId="24E1255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6C1A48" w14:textId="1E552C1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393B75" w14:textId="5EC398F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AE8B9" w14:textId="7A2880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AEC64A" w14:textId="7F319B5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F9F0DA" w14:textId="5016E5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A99D194" w14:textId="26115CD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A76132F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70ADEE5B" w14:textId="506929E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9E09F9" w14:textId="6D26D4E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F18B78" w14:textId="77D4C3E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057A8" w14:textId="2C256E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AF926F" w14:textId="4C4A64E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919453" w14:textId="671753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F4127D" w14:textId="711705C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785F1B0" w14:textId="77777777" w:rsidTr="00FF79ED">
                    <w:trPr>
                      <w:trHeight w:val="284"/>
                    </w:trPr>
                    <w:tc>
                      <w:tcPr>
                        <w:tcW w:w="708" w:type="pct"/>
                        <w:vAlign w:val="center"/>
                      </w:tcPr>
                      <w:p w14:paraId="2ECAE0BF" w14:textId="48E6CFD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1CBDBA" w14:textId="5A3728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7673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2F1F8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D9CF5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33CA1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9BD0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3F68E73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1CF195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3BA6C0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FB498C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10B0B13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317A38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E5662C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C2E00B4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CE9B0B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487F7F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DDBC2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458F54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F3F8EE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E9577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3C7613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8F5AA01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CC696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32E0932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72287A22" w14:textId="0E164E04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5206E96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5E26191" w14:textId="75A4797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8C5AADB" w14:textId="3CC0F97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38495B" w14:textId="2CE29D4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6311F0" w14:textId="12A506E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7B3CA8C" w14:textId="4CACE3A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6E5D0F" w14:textId="06934E8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FF5007C" w14:textId="37EE0F7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7D7771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83F4CA7" w14:textId="0120FE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6C8C8C" w14:textId="21F417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2587D39" w14:textId="208A88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7C8CD8C" w14:textId="2FCE8E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D824588" w14:textId="5301C77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B24BCB" w14:textId="22D937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8129F55" w14:textId="2653528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E7CB4B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5D0FB0" w14:textId="4AC706A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2FBADE" w14:textId="565BF7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2087A7" w14:textId="256BCD8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0E391" w14:textId="2CA5BC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26F99C" w14:textId="357F3C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29789" w14:textId="5F3E711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BC2FA6" w14:textId="21F724C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E2F5E9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12DC046" w14:textId="41EF1AC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361792" w14:textId="1AD25B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330339" w14:textId="3170E61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0F6A9C" w14:textId="7BF769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9D8C2" w14:textId="19F7D6C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D6E81" w14:textId="6EBC6B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053782" w14:textId="1501D2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3F5EC1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6A4D14C2" w14:textId="03A742C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223603" w14:textId="3F9876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7EDB44" w14:textId="01116B2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AEB92A" w14:textId="4FDE886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0244AA" w14:textId="78C94E9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7BF" w14:textId="6C2B16E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2E72C6" w14:textId="3EE2447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AB9CB3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C6F5093" w14:textId="24AF6A7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72FAE8" w14:textId="3F38492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07884" w14:textId="1DF17A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EC1874" w14:textId="1A22E0C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72CBF9" w14:textId="398FD25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7BAEB" w14:textId="07FE14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A8A55" w14:textId="2AF9A80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24CE83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4B63C93" w14:textId="347201F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3E9856" w14:textId="30D0CAA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66F948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5F10F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ADA53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A8F85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CF482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B630266" w14:textId="77777777" w:rsidR="00114691" w:rsidRPr="008F575D" w:rsidRDefault="00114691" w:rsidP="008F575D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B79C7D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1387CAB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0645DB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9F3933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58ABA7B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56CAF3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FC28E8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620D0F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DD4164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BBA1C1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433370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C66F0D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F3AFE3E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BD32B9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E445B4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385C9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4A2A2062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15D27DDE" w14:textId="77777777" w:rsidTr="00730BE8">
              <w:tc>
                <w:tcPr>
                  <w:tcW w:w="1250" w:type="pct"/>
                  <w:vAlign w:val="center"/>
                </w:tcPr>
                <w:p w14:paraId="4DF12147" w14:textId="3473B591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2447A13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966E92" w14:textId="7F7CD792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41C9F58" w14:textId="589245B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19D7AD" w14:textId="490D577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F73C01F" w14:textId="0BD5488F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9E288C" w14:textId="3C5AD5F9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C86610B" w14:textId="1123578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A45C933" w14:textId="0B77C00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AAA437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280C0EDC" w14:textId="73A72A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1A2CD3C" w14:textId="0DD822F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DA8634C" w14:textId="7AFE452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FF60EB0" w14:textId="1B90A59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D9E32A1" w14:textId="55C735B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9092945" w14:textId="343318B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F8133BB" w14:textId="462CC93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BD7AC2B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0EBA884" w14:textId="5E656B6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AC99D5" w14:textId="1F682CC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965DF8" w14:textId="4DF50B6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9FA18D" w14:textId="1354C22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056960" w14:textId="4A45F15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A868D6" w14:textId="21AF35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CA8EDE" w14:textId="527FE00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18B2BD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1BF4DF71" w14:textId="2B553F6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2CA23B" w14:textId="2569D8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588367" w14:textId="679680B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5FBAF" w14:textId="565B4F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52663" w14:textId="33CC96A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1E9E8D" w14:textId="2F69F02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B540FF" w14:textId="28E8C1F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BCF1057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31D893B" w14:textId="39807B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26A122" w14:textId="4868068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06334" w14:textId="6940C76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EA912A" w14:textId="782DBC6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FD8D6" w14:textId="77A334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E8F1E" w14:textId="471383F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78531A9" w14:textId="7020CAC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AE269E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1B29B51" w14:textId="67F109A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FD57BA" w14:textId="73AD7AA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B6A97" w14:textId="50A735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D4EB9C" w14:textId="270F1BE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FA7D3" w14:textId="334CE91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B60F90" w14:textId="3514A93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7FCCD9" w14:textId="459BADC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B7BE105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B050720" w14:textId="33ED06A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AEF328F" w14:textId="488704B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F575D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739347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60A6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29AB6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A202E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5672B9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0DC77F6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2B2D521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F6D9D0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F68A25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4B3C3B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09F504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C27DEE8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6EDECE5F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AD6D61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737FF1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49FF2F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4A604F7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40D7D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41C368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0193CE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3756B7C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CF238A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54F313FF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62AA4301" w14:textId="216F0CC0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314C28CD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D969CA" w14:textId="522C799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BC2E7F" w14:textId="1E51050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5075E2" w14:textId="1F9BB4F5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C73E55" w14:textId="004BA92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CAF3DE9" w14:textId="49B2D03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E6F760" w14:textId="54E01A5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ACEEA6" w14:textId="1EC5E5DE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1F2D9BB6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1C619C9" w14:textId="1643035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7D821A4" w14:textId="207EE1E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8F6073" w14:textId="192C13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0C740DBF" w14:textId="6A76CCA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B401680" w14:textId="3BB26FA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4AC1C98" w14:textId="6EEF9F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9D1C2DF" w14:textId="48D78C1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070BC58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3BB5F86" w14:textId="0D4EF04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4C5951" w14:textId="2FE33F1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0B56C3" w14:textId="12D3D40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0C449E" w14:textId="4DD84E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B129B4" w14:textId="25EA47D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99C318" w14:textId="4B9EA5F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DE4E5A" w14:textId="0CED56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44BA613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FF65A27" w14:textId="42DEAC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ED705E" w14:textId="1D48150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CBD0E" w14:textId="0AEB170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EDCC68" w14:textId="2BF5822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C7713E" w14:textId="200BA43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5051F5" w14:textId="58F4D6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4F659" w14:textId="1FB761E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1CD911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552EF666" w14:textId="0AF2AF0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AF9C8C" w14:textId="6C84DC5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155324" w14:textId="3E9A249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37354" w14:textId="370176A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0C42E5" w14:textId="7491C42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6F1BE3" w14:textId="3EDCC61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8DC55C" w14:textId="5B57E1F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8B2D0F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4E80FC05" w14:textId="1660A11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511F36" w14:textId="7658CFF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273AD3" w14:textId="6DC5109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089330" w14:textId="2BB22E3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034671" w14:textId="0248A73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B24B1F" w14:textId="3DEA39A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EF8C539" w14:textId="6510C73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818B27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F080CA4" w14:textId="5EECB18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9D94D" w14:textId="24AD9E0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72443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AF41A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A76777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D0E08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142508B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0C5312C1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51AF8F1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AA9730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892C75E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1054D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4A48D5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1F73B2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736AAF3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7CE7A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451E30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748F0F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80B7102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147FDB4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232F329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9FB2122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98C73A0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7A7559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6A0325EA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114691" w:rsidRPr="008F575D" w14:paraId="68840F5C" w14:textId="77777777" w:rsidTr="00730BE8">
              <w:tc>
                <w:tcPr>
                  <w:tcW w:w="1250" w:type="pct"/>
                  <w:vAlign w:val="center"/>
                </w:tcPr>
                <w:p w14:paraId="29B3C6F1" w14:textId="3BC1418D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6BCFBA8A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E3C35F" w14:textId="500CDF9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CCAF9B6" w14:textId="498869D4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1DAB207" w14:textId="644C06D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DEC9A92" w14:textId="790B579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F2BFAF" w14:textId="254EA84A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B0851A" w14:textId="70A49831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EF8E7" w14:textId="6EDDC19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DBA85FE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B342D75" w14:textId="69348A7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BC09594" w14:textId="3C0D440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63731D2" w14:textId="5CCC619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E7F2412" w14:textId="6BC7223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1E97BE21" w14:textId="29F851A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E65A791" w14:textId="38A7696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CDA4CA0" w14:textId="2087933A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C942E1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7B34262" w14:textId="7230980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3066CA9" w14:textId="1F0246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837F09" w14:textId="3A18A4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D6EFC" w14:textId="0C03C2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8796E8" w14:textId="0D387D6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5288E" w14:textId="00CAB4A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E1CD77" w14:textId="2E1BE8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87A77E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0BB801DE" w14:textId="75FA37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2C6469" w14:textId="5B4AE48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14E3EB" w14:textId="755A001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864B3" w14:textId="09D6AD2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BBCE97" w14:textId="52985A1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F14D19" w14:textId="72C6A2D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B27948B" w14:textId="7D24662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73556D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3D55D56B" w14:textId="16EBD70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E94C2E" w14:textId="65D9475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1C402D" w14:textId="35FBDC2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D6D26B" w14:textId="110D225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532512" w14:textId="53BD1CF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C1E0FB" w14:textId="13297C0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3E0D4ED" w14:textId="2FBAE7A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5B21961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F55B1F2" w14:textId="55FC909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598557A" w14:textId="6DC5EEB2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13E484" w14:textId="2188CF6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326276" w14:textId="41302BD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F81FC8" w14:textId="74E8629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E83077" w14:textId="59DF3CE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984C41" w14:textId="3DAC9DB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6F929EBB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C8467D1" w14:textId="5A91B91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8FA500" w14:textId="74F03BD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B9D64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5F37F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3D3F4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1718D3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42020AE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867006C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right w:val="single" w:sz="8" w:space="0" w:color="auto"/>
                  </w:tcBorders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3E594D2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7C3CAA2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788B37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2F18BB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A8A44E0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22596527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7B80A2F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05812D6B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088B630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A6B7C45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237316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663802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1E4E96E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A6E2356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5FB28985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800BF2A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22881690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Borders>
                    <w:left w:val="single" w:sz="8" w:space="0" w:color="auto"/>
                  </w:tcBorders>
                  <w:vAlign w:val="center"/>
                </w:tcPr>
                <w:p w14:paraId="2B75DE77" w14:textId="53A1474A" w:rsidR="00114691" w:rsidRPr="008F575D" w:rsidRDefault="008F575D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63"/>
                    <w:gridCol w:w="369"/>
                    <w:gridCol w:w="370"/>
                    <w:gridCol w:w="370"/>
                    <w:gridCol w:w="370"/>
                    <w:gridCol w:w="370"/>
                    <w:gridCol w:w="363"/>
                  </w:tblGrid>
                  <w:tr w:rsidR="00114691" w:rsidRPr="008F575D" w14:paraId="5E759FC4" w14:textId="77777777" w:rsidTr="00FF79E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3E4457C" w14:textId="7D84DB08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4A801C" w14:textId="6350F06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02198C0" w14:textId="0004F457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3EDCAC6" w14:textId="17A927EB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48903A5" w14:textId="322B4693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75D9235" w14:textId="5208BE26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BEB6BE" w14:textId="6B6A4CAC" w:rsidR="00114691" w:rsidRPr="008F575D" w:rsidRDefault="008F575D" w:rsidP="008F575D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114691" w:rsidRPr="008F575D" w14:paraId="39791B8A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17F0F12" w14:textId="3BAB7FB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627222D1" w14:textId="7D05500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4FAEA0BD" w14:textId="744B936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9595351" w14:textId="406BC42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72DE3067" w14:textId="36DFF17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8F575D">
                          <w:rPr>
                            <w:rFonts w:ascii="Arial Narrow" w:hAnsi="Arial Narrow" w:cs="Calibri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50F3C180" w14:textId="2898601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vAlign w:val="center"/>
                      </w:tcPr>
                      <w:p w14:paraId="32531C80" w14:textId="6FEB3C3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8F575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35C7DDF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224A15" w14:textId="3B0804A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80F660" w14:textId="47C9248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88656" w14:textId="1E8E488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C65355" w14:textId="72D7A44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779F4B" w14:textId="5AB0FBE1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70206" w14:textId="088157D0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2856ABD" w14:textId="0EDE1A7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458DF022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2E55AA1B" w14:textId="7EC3597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6B9C56" w14:textId="5E645FF4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95081" w14:textId="6CBA171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7246B9" w14:textId="3CDEFCE3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0FE33A" w14:textId="5D4D39D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CEE82" w14:textId="1A1D4CD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FA69AD0" w14:textId="190C5BE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35AE31D0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14228A2" w14:textId="2F37DFB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1DB85B" w14:textId="516773BB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3624F2" w14:textId="1F945EB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341FFF" w14:textId="1199CF7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BC496F" w14:textId="4988142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A1252" w14:textId="5B5FFD0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7DBC51" w14:textId="60781CFE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29874179" w14:textId="77777777" w:rsidTr="00FF79ED">
                    <w:trPr>
                      <w:trHeight w:val="284"/>
                    </w:trPr>
                    <w:tc>
                      <w:tcPr>
                        <w:tcW w:w="707" w:type="pct"/>
                        <w:vAlign w:val="center"/>
                      </w:tcPr>
                      <w:p w14:paraId="76B9CFDA" w14:textId="2DDF5209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67CF7C" w14:textId="66BA584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8FBA77" w14:textId="486C3AA8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F128B8" w14:textId="44EA656C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3EB3F" w14:textId="1BB74B1F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547F8A" w14:textId="0375B6A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9ADBF0D" w14:textId="550D7F3D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8F575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114691" w:rsidRPr="008F575D" w14:paraId="5A9C8F09" w14:textId="77777777" w:rsidTr="00114691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E77A13" w14:textId="4402ACA5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4310CD" w14:textId="7F2C2206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74964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8F575D"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E889E0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E2486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CC13D5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217C1D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8A3450A" w14:textId="77777777" w:rsidR="00114691" w:rsidRPr="008F575D" w:rsidRDefault="00114691" w:rsidP="008F575D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9D6585F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579"/>
                  </w:tblGrid>
                  <w:tr w:rsidR="00730BE8" w:rsidRPr="008F575D" w14:paraId="7E5CB96C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nil"/>
                          <w:bottom w:val="dashed" w:sz="4" w:space="0" w:color="auto"/>
                        </w:tcBorders>
                      </w:tcPr>
                      <w:p w14:paraId="5F52964C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B677631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6425FF1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4A44FAA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4B2E273E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9EB2D75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E90F3F0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330DC1F9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5E3BB14D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274AA926" w14:textId="77777777" w:rsidTr="00BA6ABD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31D72F9F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40860003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7647EE18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  <w:tr w:rsidR="00730BE8" w:rsidRPr="008F575D" w14:paraId="7D722FED" w14:textId="77777777" w:rsidTr="00730BE8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dashed" w:sz="4" w:space="0" w:color="auto"/>
                          <w:bottom w:val="dashed" w:sz="4" w:space="0" w:color="auto"/>
                        </w:tcBorders>
                      </w:tcPr>
                      <w:p w14:paraId="6FBB3F24" w14:textId="77777777" w:rsidR="00730BE8" w:rsidRPr="008F575D" w:rsidRDefault="00730BE8" w:rsidP="00730BE8">
                        <w:pPr>
                          <w:pStyle w:val="a5"/>
                          <w:rPr>
                            <w:rFonts w:ascii="Arial Narrow" w:hAnsi="Arial Narrow"/>
                            <w:noProof/>
                            <w:color w:val="auto"/>
                          </w:rPr>
                        </w:pPr>
                      </w:p>
                    </w:tc>
                  </w:tr>
                </w:tbl>
                <w:p w14:paraId="0F0907FC" w14:textId="77777777" w:rsidR="00114691" w:rsidRPr="008F575D" w:rsidRDefault="00114691" w:rsidP="008F575D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F575D" w:rsidRDefault="00E50BDE" w:rsidP="008F575D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Pr="008F575D" w:rsidRDefault="00F93E3B" w:rsidP="008F575D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8F575D" w:rsidSect="008F575D">
      <w:pgSz w:w="11906" w:h="16838" w:code="9"/>
      <w:pgMar w:top="454" w:right="567" w:bottom="454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654A33" w14:textId="77777777" w:rsidR="00300D16" w:rsidRDefault="00300D16">
      <w:pPr>
        <w:spacing w:after="0"/>
      </w:pPr>
      <w:r>
        <w:separator/>
      </w:r>
    </w:p>
  </w:endnote>
  <w:endnote w:type="continuationSeparator" w:id="0">
    <w:p w14:paraId="64065CEA" w14:textId="77777777" w:rsidR="00300D16" w:rsidRDefault="00300D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E412FE" w14:textId="77777777" w:rsidR="00300D16" w:rsidRDefault="00300D16">
      <w:pPr>
        <w:spacing w:after="0"/>
      </w:pPr>
      <w:r>
        <w:separator/>
      </w:r>
    </w:p>
  </w:footnote>
  <w:footnote w:type="continuationSeparator" w:id="0">
    <w:p w14:paraId="62C50CE9" w14:textId="77777777" w:rsidR="00300D16" w:rsidRDefault="00300D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14691"/>
    <w:rsid w:val="001274F3"/>
    <w:rsid w:val="00151CCE"/>
    <w:rsid w:val="00174964"/>
    <w:rsid w:val="001B01F9"/>
    <w:rsid w:val="001C41F9"/>
    <w:rsid w:val="00285C1D"/>
    <w:rsid w:val="00300D16"/>
    <w:rsid w:val="003327F5"/>
    <w:rsid w:val="00340CAF"/>
    <w:rsid w:val="003C0D41"/>
    <w:rsid w:val="003E085C"/>
    <w:rsid w:val="003E7B3A"/>
    <w:rsid w:val="003F2585"/>
    <w:rsid w:val="00416364"/>
    <w:rsid w:val="00431B29"/>
    <w:rsid w:val="00440416"/>
    <w:rsid w:val="00462EAD"/>
    <w:rsid w:val="004A6170"/>
    <w:rsid w:val="004F6AAC"/>
    <w:rsid w:val="00512F2D"/>
    <w:rsid w:val="005468AA"/>
    <w:rsid w:val="00570FBB"/>
    <w:rsid w:val="00583B82"/>
    <w:rsid w:val="005923AC"/>
    <w:rsid w:val="005D5149"/>
    <w:rsid w:val="005E0755"/>
    <w:rsid w:val="005E656F"/>
    <w:rsid w:val="00667021"/>
    <w:rsid w:val="006974E1"/>
    <w:rsid w:val="006C0896"/>
    <w:rsid w:val="006F513E"/>
    <w:rsid w:val="00730BE8"/>
    <w:rsid w:val="007C0139"/>
    <w:rsid w:val="007D45A1"/>
    <w:rsid w:val="007F564D"/>
    <w:rsid w:val="008B1201"/>
    <w:rsid w:val="008F16F7"/>
    <w:rsid w:val="008F575D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30FA"/>
    <w:rsid w:val="00BE1C82"/>
    <w:rsid w:val="00BE5AB8"/>
    <w:rsid w:val="00C44DFB"/>
    <w:rsid w:val="00C6519B"/>
    <w:rsid w:val="00C70F21"/>
    <w:rsid w:val="00C7354B"/>
    <w:rsid w:val="00C91F9B"/>
    <w:rsid w:val="00DE32AC"/>
    <w:rsid w:val="00E1407A"/>
    <w:rsid w:val="00E37D08"/>
    <w:rsid w:val="00E50BDE"/>
    <w:rsid w:val="00E774CD"/>
    <w:rsid w:val="00E77E1D"/>
    <w:rsid w:val="00ED75B6"/>
    <w:rsid w:val="00F91390"/>
    <w:rsid w:val="00F93E3B"/>
    <w:rsid w:val="00FC0032"/>
    <w:rsid w:val="00FF4587"/>
    <w:rsid w:val="00FF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3430</Words>
  <Characters>19555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2021-10-03T17:48:00Z</dcterms:created>
  <dcterms:modified xsi:type="dcterms:W3CDTF">2021-10-03T17:48:00Z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