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0E03D9DE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24AC8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2023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C2DD4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97061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F132D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F885B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F3911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208F2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7BFCA3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8EBB7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3DC7B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68F20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05261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A39C3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2C6CD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9CB1AF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5B8BA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7426F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D9422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5E32C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C45BC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065B4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0CF564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87444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F977A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FE019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8B1BE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73513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B6CCC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3A6D09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B387E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E83F8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12CAE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0C2B4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E1A1F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7B39C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8B21CD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6B626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3D5D0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2C6F87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225ACF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41A3DF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E4AB4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0B16B3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FAA16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D773BB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F48A3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1F5677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AD2AB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3B861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5E206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6508B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23814B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A9819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5955D4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75613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68C94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21552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2D411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F477D8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70E79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81B87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A9AC7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2B580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310BE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A4442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F01FC1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53147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D27C1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68F1B5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DFA04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14765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D744E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6020D0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FF97C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281A0F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6DAC5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1DA8F2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B1BE3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C8BCD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157D9D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161E75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6AAA1F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2AD25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64F92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5FE79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57B7F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FB801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C9FC4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D18736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2B229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88754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6437AF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76965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FAC48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B7E13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A0E2DB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974F5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B5FB7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DA8A9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D2E22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8318A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793E2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8E8BF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FAB74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5EFB4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08B095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14CBE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3680B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18E31E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9366AF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73E85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EE5E9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2603F2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604359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21380D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4511E2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273AE2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10D1B9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56AC756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6AAD1B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0ABFAC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0E8463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76B464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3FE400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5362CD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0B883C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726C3D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1C48C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267BE0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4E3025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6C47A5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3183C8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6F8C0BC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797C53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15BEE4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3E61E1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722FA8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216997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7D0285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2698FCF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71C2F1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50349B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299178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DFE01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307E9E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43B9EF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75356E3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23C799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483B90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449542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411CD7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019423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620F06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04D38E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18DF72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543A0FA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527EAD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0483E0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4BC010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094CFE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6AB392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2AF1E7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36E0EE3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44C8E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2E09AC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3E6552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3AD02B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532E2A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4D3E92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4C679C3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4E2A46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62D5C9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2ABF73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792FFA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3FA8C4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40067A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20CE4D2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744508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76AAE9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569C01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22DC20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1EC0BF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748853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4A0E5A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6E1178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586696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22E04A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6F70CB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237A63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5D8B79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4A030D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2BE725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02D3E64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128B46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20495E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EE627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4FD158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428C98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07A052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2252D34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5D1CA0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2092E2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51C1E5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1544B9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083F4E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24B15D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4EED8CF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5750A2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F94F2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60B8CD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620074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27AD6C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077F68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3D9438F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83FC2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5FD85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428D6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66905C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5C2FE7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9E8B1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4035CE9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613FDA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41A738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3807AE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15F5E3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6E0FAA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45BD58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33F68D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162C51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57732EE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33FA6A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38AACB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799360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4FC374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355473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46A637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703B46C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486F22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72AE34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791C32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21BACA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79D31C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5F4F60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025AC6C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4A229A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7A5DA8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1A8AAC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026E72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541086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D242F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6A8EAFF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4BFE64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69DBA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7DA995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43EEAF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FEA41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0870FE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468A8B2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07D5E2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8DD96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0797E8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7BBCA5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354ACF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642CD0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058854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6A8D30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1EFDBF9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BF63B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7E65CF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262800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2CE0F2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06C9D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08040D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0A390CC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128A15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505330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787D7F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2795E3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359770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5637BE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0DAA2CF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7EF3C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1AE1F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1875AC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6C2FB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CB74D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0003E1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0466CBE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729BC6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6B1652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DF789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8CD74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454C4F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67AB1C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0E75CDE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1A09D1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439E46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18BD5B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307441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72DB8A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47AF6C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3FBDAF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20E5F8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2DA9337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5DC779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24801E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1316ED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2B854E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0C9C24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091745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1F3E311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46921E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7B32E1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74BE4B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1B155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E73C3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348A02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ADEF74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180F68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0AA614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03FDCC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35F05E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780A8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1E8EB4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8452EE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3D047D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3AB632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214237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19C65A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262E2E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53EC5C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441A11D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1F3DE2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2E008A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1C6163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723891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7AC282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76CB3F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3F7E0C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3545E1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597DD54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265436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C930B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56FC75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182B3D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64469B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734F86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447E29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4F55B7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300B6F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509985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2F8A4F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481E6B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643077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3D7B0F8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15686B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3E9755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502F9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55E1A2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EC20D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3957BD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32C240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195D93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204EC9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4BAA5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5CB49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EAF58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1D76B2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C079E9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5F091E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33D9FB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06C420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7C8A63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09D4EC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64345C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1D946F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46C12B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2F16DA8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5F6402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5C858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195FE8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18243B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06C543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6B5CA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1193898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ADFCD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04C702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F6DA2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60D745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40432E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2623F3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27B2D47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89B65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A3A30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4AA9AE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3D3685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D769F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D0E50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265364B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5F6572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4AB4FD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764F74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8874C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01220F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12E00F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4A9A9AA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3F201F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0919F0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23C2F3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142427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45AF75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5F3262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148AA5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0AB6D2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7B384F9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0F8D29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0B0476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6C679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4E5D0C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39D0BC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165304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196E4ED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5B045A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319FBD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5CC25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255A3B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A9A34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52272A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2ADD88F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3C4FE9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4E07F0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3CE3BC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07F4BE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35B1D4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279CA7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5A7194A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00C023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097942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4FB786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6E1197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2BF6B7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54227E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776A72B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1156B7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0CA72D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8BA57" w14:textId="77777777" w:rsidR="00F90D28" w:rsidRDefault="00F90D28">
      <w:pPr>
        <w:spacing w:after="0"/>
      </w:pPr>
      <w:r>
        <w:separator/>
      </w:r>
    </w:p>
  </w:endnote>
  <w:endnote w:type="continuationSeparator" w:id="0">
    <w:p w14:paraId="0DC0DD6A" w14:textId="77777777" w:rsidR="00F90D28" w:rsidRDefault="00F90D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56E39" w14:textId="77777777" w:rsidR="00F90D28" w:rsidRDefault="00F90D28">
      <w:pPr>
        <w:spacing w:after="0"/>
      </w:pPr>
      <w:r>
        <w:separator/>
      </w:r>
    </w:p>
  </w:footnote>
  <w:footnote w:type="continuationSeparator" w:id="0">
    <w:p w14:paraId="6031AF53" w14:textId="77777777" w:rsidR="00F90D28" w:rsidRDefault="00F90D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C0D41"/>
    <w:rsid w:val="003C1BDD"/>
    <w:rsid w:val="003E085C"/>
    <w:rsid w:val="003E7B3A"/>
    <w:rsid w:val="00416364"/>
    <w:rsid w:val="00431B29"/>
    <w:rsid w:val="00435A15"/>
    <w:rsid w:val="00440416"/>
    <w:rsid w:val="00462EAD"/>
    <w:rsid w:val="00496BAF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C0139"/>
    <w:rsid w:val="007D45A1"/>
    <w:rsid w:val="007F564D"/>
    <w:rsid w:val="0080330D"/>
    <w:rsid w:val="00812175"/>
    <w:rsid w:val="0081639F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24AC8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0D2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3399</Words>
  <Characters>19379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2021-10-03T17:27:00Z</dcterms:created>
  <dcterms:modified xsi:type="dcterms:W3CDTF">2021-10-03T17:27:00Z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