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270"/>
        <w:gridCol w:w="5274"/>
        <w:gridCol w:w="5274"/>
      </w:tblGrid>
      <w:tr w:rsidR="00CE1E8B" w:rsidRPr="00581CAE" w14:paraId="40983BE3" w14:textId="643D2D1C" w:rsidTr="00013E5F">
        <w:trPr>
          <w:trHeight w:val="567"/>
          <w:jc w:val="center"/>
        </w:trPr>
        <w:tc>
          <w:tcPr>
            <w:tcW w:w="1666" w:type="pct"/>
            <w:tcBorders>
              <w:right w:val="single" w:sz="4" w:space="0" w:color="auto"/>
            </w:tcBorders>
            <w:vAlign w:val="center"/>
          </w:tcPr>
          <w:p w14:paraId="66537F75" w14:textId="6E831BC4" w:rsidR="00CE1E8B" w:rsidRPr="00581CAE" w:rsidRDefault="00CE1E8B" w:rsidP="00581CAE">
            <w:pPr>
              <w:pStyle w:val="ad"/>
              <w:spacing w:after="0"/>
              <w:jc w:val="center"/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AE"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581CAE"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581CAE"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 w:rsidR="00581CAE" w:rsidRPr="00581CAE"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2021</w:t>
            </w:r>
            <w:r w:rsidRPr="00581CAE"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49"/>
              <w:gridCol w:w="2551"/>
            </w:tblGrid>
            <w:tr w:rsidR="00CE1E8B" w:rsidRPr="00581CAE" w14:paraId="79F6697B" w14:textId="77777777" w:rsidTr="00CE1E8B">
              <w:tc>
                <w:tcPr>
                  <w:tcW w:w="2499" w:type="pct"/>
                </w:tcPr>
                <w:p w14:paraId="1E763E4B" w14:textId="6B37A9F8" w:rsidR="00CE1E8B" w:rsidRPr="00581CAE" w:rsidRDefault="00581CAE" w:rsidP="00581CAE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0"/>
                    <w:gridCol w:w="340"/>
                    <w:gridCol w:w="339"/>
                    <w:gridCol w:w="339"/>
                    <w:gridCol w:w="339"/>
                    <w:gridCol w:w="339"/>
                    <w:gridCol w:w="339"/>
                  </w:tblGrid>
                  <w:tr w:rsidR="00CE1E8B" w:rsidRPr="00581CAE" w14:paraId="684222CD" w14:textId="77777777" w:rsidTr="00804CE2">
                    <w:trPr>
                      <w:trHeight w:val="113"/>
                    </w:trPr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39408482" w14:textId="44C7ECDD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7B285114" w14:textId="518C92FE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54BB7502" w14:textId="13A76029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3684BA99" w14:textId="49910630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1CF75680" w14:textId="5DE414E2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57BE3AF3" w14:textId="4152DE85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37E85CF0" w14:textId="677F75E6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E1E8B" w:rsidRPr="00581CAE" w14:paraId="31DF8F53" w14:textId="77777777" w:rsidTr="00804CE2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4C3DF47A" w14:textId="3A11AB7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FD8DCA2" w14:textId="3C089210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D953DC5" w14:textId="3CA59522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16F7F6B" w14:textId="76E5F86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D77DEF9" w14:textId="0BED731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AB1CBA7" w14:textId="666CCE1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1DE8D4C" w14:textId="15B5B9D3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0AFA4FA2" w14:textId="77777777" w:rsidTr="00F046DB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688A4083" w14:textId="4A950EE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D9C7DF" w14:textId="2B9A06D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FD5672A" w14:textId="1664C4BF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8E39618" w14:textId="51AD184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E01D669" w14:textId="331D4ED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78B3CC1" w14:textId="1F589B7D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A6A44F" w14:textId="4DD7292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223F797F" w14:textId="77777777" w:rsidTr="00F046DB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3FCDA0AA" w14:textId="43E58B8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E99770B" w14:textId="38ADE24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078C04D" w14:textId="4826A2F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764BF9" w14:textId="5DBDB45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C4D6EFD" w14:textId="3CEE6A8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1A7D074" w14:textId="524A7A8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DF4C53D" w14:textId="5B1E6C3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10529957" w14:textId="77777777" w:rsidTr="00F046DB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7824C9C9" w14:textId="38DB8D4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65E1D41" w14:textId="7198F17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3951C8E" w14:textId="0E3733D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755A8A" w14:textId="44EBDC4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31F29A4" w14:textId="61224D6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D8D3352" w14:textId="12648FEF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CF6BA37" w14:textId="12586E4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797D45F8" w14:textId="77777777" w:rsidTr="00F046DB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4BD14B6A" w14:textId="1E542E5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746ECD0" w14:textId="239217D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6F7B018" w14:textId="12F0DC5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72B5BF7" w14:textId="4CAC8D7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573E501" w14:textId="468106E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A251BC6" w14:textId="641404E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CA74E8D" w14:textId="5BA4E659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1144E5B8" w14:textId="77777777" w:rsidTr="00F046DB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55F237A0" w14:textId="63FB0AD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84CCAC5" w14:textId="790FFF3F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50BB2A5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CD13DEE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241B312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D7F8AB0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0F850EA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CE1E8B" w:rsidRPr="00581CAE" w:rsidRDefault="00CE1E8B" w:rsidP="00581CAE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3D861116" w14:textId="4B2032B4" w:rsidR="00CE1E8B" w:rsidRPr="00581CAE" w:rsidRDefault="00581CAE" w:rsidP="00581CAE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CE1E8B" w:rsidRPr="00581CAE" w14:paraId="4D521D1C" w14:textId="77777777" w:rsidTr="009107E4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14AFE4"/>
                        <w:vAlign w:val="bottom"/>
                      </w:tcPr>
                      <w:p w14:paraId="5B4A50A8" w14:textId="67692E98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4D052ACD" w14:textId="7D3610DE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5A47D848" w14:textId="46C8817A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11412BE2" w14:textId="6047AF69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0C3D3BE5" w14:textId="3C3B68B6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242F7BE9" w14:textId="7244D18C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4AFE4"/>
                        <w:vAlign w:val="bottom"/>
                      </w:tcPr>
                      <w:p w14:paraId="4CB16A91" w14:textId="6CDE4EFF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E1E8B" w:rsidRPr="00581CAE" w14:paraId="033AD79B" w14:textId="77777777" w:rsidTr="00804CE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3A346D4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9814E4" w14:textId="2B4C5C3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665E05" w14:textId="6D80105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1D4F0" w14:textId="1B1DB9C0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C2BCF9" w14:textId="68AA45CD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D888BB" w14:textId="1B737120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7488814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6878283D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1F314083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5C26A10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192B197D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5C56005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3F462B1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063FA1E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C7F026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7DC4D67B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315EB0E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01C7B5C0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7F79D80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546E9FC0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3D81C1C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566BF0CF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1A2CCB9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73331944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63252D8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3767246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1A71838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3DF92B5D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1E37896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0C08F4D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889ABC0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74B0FF95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1C640EE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78678343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2E2EF3B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425A41B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1630A509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62A6FBE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3B8458E9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4CB553C4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438CD15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550395B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!A12 Is Not In Table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635B5D45" w14:textId="77777777" w:rsidR="00CE1E8B" w:rsidRPr="00581CAE" w:rsidRDefault="00CE1E8B" w:rsidP="00581CAE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E1E8B" w:rsidRPr="00581CAE" w14:paraId="2D4390DF" w14:textId="77777777" w:rsidTr="00CE1E8B">
              <w:tc>
                <w:tcPr>
                  <w:tcW w:w="2499" w:type="pct"/>
                </w:tcPr>
                <w:p w14:paraId="57FEA032" w14:textId="0DE318F3" w:rsidR="00CE1E8B" w:rsidRPr="00581CAE" w:rsidRDefault="00581CAE" w:rsidP="00581CAE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CE1E8B" w:rsidRPr="00581CAE" w14:paraId="26743028" w14:textId="77777777" w:rsidTr="009107E4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0ABE78"/>
                        <w:vAlign w:val="bottom"/>
                      </w:tcPr>
                      <w:p w14:paraId="5E5487A9" w14:textId="6C40A2CF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  <w:vAlign w:val="bottom"/>
                      </w:tcPr>
                      <w:p w14:paraId="6BE55501" w14:textId="045389FB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57FAF5CE" w14:textId="6E0FF9F4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51B4D626" w14:textId="4D5F915E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21884261" w14:textId="2B8396E9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03673D29" w14:textId="73E52340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ABE78"/>
                        <w:vAlign w:val="bottom"/>
                      </w:tcPr>
                      <w:p w14:paraId="2AA21108" w14:textId="5EDC54AB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E1E8B" w:rsidRPr="00581CAE" w14:paraId="169AEF91" w14:textId="77777777" w:rsidTr="00804CE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268369D" w14:textId="61D2861F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03F4D6" w14:textId="0D33048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D47A60" w14:textId="48B80292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679D66" w14:textId="7D18EA0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0E51CE" w14:textId="25E01DDF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654081" w14:textId="3F399EE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684139" w14:textId="571E58B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15696DFF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0E54892" w14:textId="4782023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1DDA0A" w14:textId="23D277F9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4272AC" w14:textId="38185842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35FD6F" w14:textId="7E1C09E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487A11" w14:textId="713C385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7FC9D9" w14:textId="1B5D0C7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6F6458" w14:textId="397AB87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08D12FD0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8AD83F1" w14:textId="233A22F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AB5FCA" w14:textId="606BC7D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67470" w14:textId="0642A352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DE566" w14:textId="60371F5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6456E" w14:textId="2206E9C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282D2" w14:textId="108DD70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41A7DB" w14:textId="0CC6F4B3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3C181918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C23FB55" w14:textId="4D43625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6DC242" w14:textId="4042E1D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C25F73" w14:textId="714295F0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D4BA2E" w14:textId="7E1FE55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7D35" w14:textId="68456E5F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8B35E4" w14:textId="30DC919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9F4B4A" w14:textId="23275260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56C21C08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38784F0" w14:textId="3C4A3909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03AF27" w14:textId="5509AB00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6314FB" w14:textId="50C91B3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28A24C" w14:textId="4A5321C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71D07" w14:textId="57728F9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5160D9" w14:textId="5E6AD8B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FD2D5D" w14:textId="5B161C2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0BBA1983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FBA312D" w14:textId="2A347E5D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FD761F" w14:textId="54941B7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956F6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79CAB8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2ED40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4AC8F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CCAA9E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26FC7C8" w14:textId="77777777" w:rsidR="00CE1E8B" w:rsidRPr="00581CAE" w:rsidRDefault="00CE1E8B" w:rsidP="00581CAE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37F083FD" w14:textId="0CDC6E7E" w:rsidR="00CE1E8B" w:rsidRPr="00581CAE" w:rsidRDefault="00581CAE" w:rsidP="00581CAE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CE1E8B" w:rsidRPr="00581CAE" w14:paraId="70553BF3" w14:textId="77777777" w:rsidTr="009107E4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0D264"/>
                        <w:vAlign w:val="bottom"/>
                      </w:tcPr>
                      <w:p w14:paraId="21046491" w14:textId="12E73592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4092D87B" w14:textId="3CE367C0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5C87BD4D" w14:textId="4FF74EF1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5E760BE9" w14:textId="71C7995A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71B3DAC9" w14:textId="4AC05651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1BDD3580" w14:textId="127135FE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A0D264"/>
                        <w:vAlign w:val="bottom"/>
                      </w:tcPr>
                      <w:p w14:paraId="105A394F" w14:textId="7F76F449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E1E8B" w:rsidRPr="00581CAE" w14:paraId="5B564D4F" w14:textId="77777777" w:rsidTr="00804CE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0E9D895" w14:textId="3AC9647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2696FB" w14:textId="56279C9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7B06A2" w14:textId="25E2505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BA3A9D" w14:textId="35CE0C7F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6750A2" w14:textId="1D5EF26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8D2826" w14:textId="53E0E5E3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E4A16B7" w14:textId="1E198FD0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3BA05280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8E0BFF2" w14:textId="326B70E3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05E24" w14:textId="66B3E84D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983989" w14:textId="2245799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E407EC" w14:textId="1F2E0D02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10D527" w14:textId="0ABCCF7F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E3301" w14:textId="710B7CD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876E53" w14:textId="0956C8B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15077520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089C501" w14:textId="1E40A35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577C4D" w14:textId="556A420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484DA6" w14:textId="56000919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D78B34" w14:textId="299062A0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04490C" w14:textId="4496313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30E47" w14:textId="3B3112E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F7871E" w14:textId="0844D8D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07BD3763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A24FD54" w14:textId="24E3B75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175BE7" w14:textId="7C19D26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2D8556" w14:textId="4BF4EAB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60F49B" w14:textId="6E400F5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94B946" w14:textId="506957B9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4798A" w14:textId="532ECA42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076513" w14:textId="650A9332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54F087F3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1028E43" w14:textId="3B0AA84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1843C8" w14:textId="1D3CF04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ED2646" w14:textId="4433767D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E22FD5" w14:textId="3BD2DF2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51E781" w14:textId="4570720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2B13B5" w14:textId="6FC1622D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9FEA69" w14:textId="30E6A08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568DC10B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A9C4BE5" w14:textId="5A87F82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186922" w14:textId="4D968E7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860821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F2BE77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81CB52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61FECD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78DB9C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54FFA5B" w14:textId="77777777" w:rsidR="00CE1E8B" w:rsidRPr="00581CAE" w:rsidRDefault="00CE1E8B" w:rsidP="00581CAE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CE1E8B" w:rsidRPr="00581CAE" w14:paraId="2493E81D" w14:textId="77777777" w:rsidTr="00CE1E8B">
              <w:tc>
                <w:tcPr>
                  <w:tcW w:w="2499" w:type="pct"/>
                </w:tcPr>
                <w:p w14:paraId="49CAB004" w14:textId="46E25542" w:rsidR="00CE1E8B" w:rsidRPr="00581CAE" w:rsidRDefault="00581CAE" w:rsidP="00581CAE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CE1E8B" w:rsidRPr="00581CAE" w14:paraId="1518B389" w14:textId="77777777" w:rsidTr="009107E4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BE164"/>
                        <w:vAlign w:val="bottom"/>
                      </w:tcPr>
                      <w:p w14:paraId="7FCF74AC" w14:textId="2E7FCD0C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  <w:vAlign w:val="bottom"/>
                      </w:tcPr>
                      <w:p w14:paraId="54BBE7EA" w14:textId="2DE99D44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47BCD88B" w14:textId="51E434E5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32CC32D9" w14:textId="3BDF6AEC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5EC78D51" w14:textId="02D2F609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28853824" w14:textId="218714CB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BE164"/>
                        <w:vAlign w:val="bottom"/>
                      </w:tcPr>
                      <w:p w14:paraId="19C77D25" w14:textId="7249776F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E1E8B" w:rsidRPr="00581CAE" w14:paraId="1CC56A4A" w14:textId="77777777" w:rsidTr="00804CE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FAC3FFF" w14:textId="089249A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E200070" w14:textId="0F6FF00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BDAA9E" w14:textId="7AB182F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4758BF" w14:textId="17D7C95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248037" w14:textId="606CC7B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5775E0" w14:textId="0CA1AB9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851FF8C" w14:textId="646224C3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6480662F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C8B56D9" w14:textId="5D416A6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8FA4FC" w14:textId="42EAFC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B955CC" w14:textId="0D2859CF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1D75CA" w14:textId="7F6A789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3C7178" w14:textId="06E48872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D9CD14" w14:textId="78C420CD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9D52DB" w14:textId="741E203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5EAE709D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CDD15FB" w14:textId="62889FE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A11028" w14:textId="7EC952F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59D6F" w14:textId="3C05DC1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A56912" w14:textId="05E2F1C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C7E6E" w14:textId="6CE2E42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AFFDB" w14:textId="57D31D6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462962" w14:textId="1602DD5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6C030385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52312F8" w14:textId="0F30762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9BAF6E" w14:textId="0ED769BD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A5C1B0" w14:textId="15E5968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455A6" w14:textId="51581000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56C3E8" w14:textId="2C4F88C2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A665D7" w14:textId="28CBA06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9D9251" w14:textId="7368028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6973F3FE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AAAEAD8" w14:textId="070D64F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003F1B" w14:textId="0E12ABB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1B219" w14:textId="6FB805AD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A20E8" w14:textId="7FE826C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D241F" w14:textId="67367D4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8F89CF" w14:textId="1166455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A6AE27" w14:textId="4F3D2DB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2C72FD56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06451B5" w14:textId="5631DB5D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9F5EF3" w14:textId="7EE76CF0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0A7415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4215F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5107E4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86928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D6E745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5576577D" w14:textId="77777777" w:rsidR="00CE1E8B" w:rsidRPr="00581CAE" w:rsidRDefault="00CE1E8B" w:rsidP="00581CAE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03FD96D4" w14:textId="1A04B84D" w:rsidR="00CE1E8B" w:rsidRPr="00581CAE" w:rsidRDefault="00581CAE" w:rsidP="00581CAE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CE1E8B" w:rsidRPr="00581CAE" w14:paraId="56B5ECA9" w14:textId="77777777" w:rsidTr="00B36BE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5D2A5"/>
                        <w:vAlign w:val="bottom"/>
                      </w:tcPr>
                      <w:p w14:paraId="328FEDCD" w14:textId="6A0F6C77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6A2A072" w14:textId="0554988D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37F2207D" w14:textId="0DD8BAF2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ED5248A" w14:textId="2BDC40D4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31E7A6C3" w14:textId="05783CA3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1EF55E82" w14:textId="5A4326D5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5D2A5"/>
                        <w:vAlign w:val="bottom"/>
                      </w:tcPr>
                      <w:p w14:paraId="463768A2" w14:textId="18A621F8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E1E8B" w:rsidRPr="00581CAE" w14:paraId="5443D33D" w14:textId="77777777" w:rsidTr="00804CE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C44F91F" w14:textId="07554962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15D90E" w14:textId="00CEF10D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34A9CD" w14:textId="4E6C65B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6314C3" w14:textId="77F9CFFD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2036E9" w14:textId="2D02486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E759B7" w14:textId="157A20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69BB50" w14:textId="5457E1F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528BEADD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90BA992" w14:textId="57FD54D2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51AC8" w14:textId="56F7C50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915535" w14:textId="28450CF9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7E90F9" w14:textId="7AC261B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8C5535" w14:textId="4BA3BD5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DA74B" w14:textId="0BAD468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F7EEAB" w14:textId="3FD11DE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1CE16236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CBE0AD5" w14:textId="2335B77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27276" w14:textId="7F9B6EE3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DDCD9E" w14:textId="79825EE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25FB72" w14:textId="4B02C4C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2C151C" w14:textId="7D7B4D2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32C50F" w14:textId="661B097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BED43F" w14:textId="72FE947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203D47D6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D8165B2" w14:textId="4EA00053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271A5B" w14:textId="1070C01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2AF3D8" w14:textId="4343982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D976B1" w14:textId="7CD8276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AB3A3E" w14:textId="531DB12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E64379" w14:textId="6D47B1B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B768D4" w14:textId="359838B9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64589BDA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9F9A6C5" w14:textId="36F549EF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FBF17" w14:textId="6F13A2CD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D2A1EF" w14:textId="6C7E58E3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9B19BA" w14:textId="53C09373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36CE7C" w14:textId="0697757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9C43B1" w14:textId="705311F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DD8C36" w14:textId="7D498DC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12FDC50D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65FE8CA" w14:textId="6FAC7AD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726B1F" w14:textId="66AC00B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440A7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B12FF2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891256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91224A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DD61CD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3807392B" w14:textId="77777777" w:rsidR="00CE1E8B" w:rsidRPr="00581CAE" w:rsidRDefault="00CE1E8B" w:rsidP="00581CAE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CE1E8B" w:rsidRPr="00581CAE" w14:paraId="3808ABFD" w14:textId="77777777" w:rsidTr="00CE1E8B">
              <w:tc>
                <w:tcPr>
                  <w:tcW w:w="2499" w:type="pct"/>
                </w:tcPr>
                <w:p w14:paraId="6E8737E6" w14:textId="007F7DE7" w:rsidR="00CE1E8B" w:rsidRPr="00581CAE" w:rsidRDefault="00581CAE" w:rsidP="00581CAE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CE1E8B" w:rsidRPr="00581CAE" w14:paraId="6C7EBE15" w14:textId="77777777" w:rsidTr="00B36BE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9B5F"/>
                        <w:vAlign w:val="bottom"/>
                      </w:tcPr>
                      <w:p w14:paraId="547860A0" w14:textId="45C0E141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  <w:vAlign w:val="bottom"/>
                      </w:tcPr>
                      <w:p w14:paraId="291FAD86" w14:textId="0A1C6337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3F50A786" w14:textId="65C9A17C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1437A237" w14:textId="62844611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3556C5FD" w14:textId="4B70B27E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5CF6429D" w14:textId="6EA21761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F9B5F"/>
                        <w:vAlign w:val="bottom"/>
                      </w:tcPr>
                      <w:p w14:paraId="6E667AB7" w14:textId="02C105E1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E1E8B" w:rsidRPr="00581CAE" w14:paraId="19B8972E" w14:textId="77777777" w:rsidTr="00804CE2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554F125B" w14:textId="15C71E30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5800818" w14:textId="28960732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BC37529" w14:textId="3C1B0E0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47263B7" w14:textId="404D8B9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681156" w14:textId="4987410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A6DF060" w14:textId="424ECEC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6AB6E70" w14:textId="76E5263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127D1FB5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598C870B" w14:textId="23BD57B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F2587D6" w14:textId="497B0CB3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DD90A96" w14:textId="5A80D3D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78016B" w14:textId="4A69385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DB596A" w14:textId="4C0D5DF3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01EE6E" w14:textId="44022063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F24D146" w14:textId="69932B9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6653DE7A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65361BD9" w14:textId="509CB022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7D73D67" w14:textId="6738786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75B95FF" w14:textId="72204213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9641F6" w14:textId="7478402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26D4A8A" w14:textId="39A783E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D1779D" w14:textId="42CDF330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FE66F98" w14:textId="39DF8B29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3D0817BC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A8ADA5E" w14:textId="729E5EB0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BE81F23" w14:textId="5D049D53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2FF7D80" w14:textId="47678FF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7E4DAC" w14:textId="0985944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76A5D5" w14:textId="706417E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C4E161" w14:textId="739DBDE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407099A" w14:textId="46CA94E9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4D33A9B5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7A836960" w14:textId="197A0E53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E6E7F2A" w14:textId="3AECE49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112855" w14:textId="185F13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D44EF96" w14:textId="4EBE21F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8A83BDC" w14:textId="2CAC98F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90D5631" w14:textId="26A69A5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FB06587" w14:textId="59907DA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0BB16394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52027166" w14:textId="5204EAC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2C53E6E" w14:textId="6FE7BEB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F8DCC7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D3A7777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05DA68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698C13D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0D3A2BDD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7B246660" w14:textId="77777777" w:rsidR="00CE1E8B" w:rsidRPr="00581CAE" w:rsidRDefault="00CE1E8B" w:rsidP="00581CAE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22260EC9" w14:textId="25986B1A" w:rsidR="00CE1E8B" w:rsidRPr="00581CAE" w:rsidRDefault="00581CAE" w:rsidP="00581CAE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CE1E8B" w:rsidRPr="00581CAE" w14:paraId="151660D6" w14:textId="77777777" w:rsidTr="00BF174C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78C8"/>
                        <w:vAlign w:val="bottom"/>
                      </w:tcPr>
                      <w:p w14:paraId="291204E5" w14:textId="5775AA5D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335290CC" w14:textId="52BAC153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189A027" w14:textId="0636F3D9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17D1BAEF" w14:textId="79BED0A8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63FD103B" w14:textId="6A4CF2F2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7E648F9E" w14:textId="3A2406B3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F78C8"/>
                        <w:vAlign w:val="bottom"/>
                      </w:tcPr>
                      <w:p w14:paraId="72E6A35F" w14:textId="43CFBEA1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E1E8B" w:rsidRPr="00581CAE" w14:paraId="56086A62" w14:textId="77777777" w:rsidTr="00804CE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68DA5D2" w14:textId="44FD399F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1F25FB" w14:textId="6F2BB1B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00ECF7" w14:textId="6088D13D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8FB751" w14:textId="2EDFB3FF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78745E" w14:textId="08F0007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15211A" w14:textId="62A4CF22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3ABF3" w14:textId="4D1BC0B0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7305F4FA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BE61B07" w14:textId="13D168CD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A7A4D2" w14:textId="3044BDD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6AFEDA" w14:textId="4901018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BFE6FD" w14:textId="4097831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0D19B5" w14:textId="54554A4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9FE528" w14:textId="492136C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72D69" w14:textId="7FA0188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7338010B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69400DF" w14:textId="2E3F644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F25423" w14:textId="3EE81BC2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92967D" w14:textId="18E3B47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A3EFBB" w14:textId="5ECE14B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30CD39" w14:textId="76B85A8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3DD9F3" w14:textId="6D43960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DF1BBC" w14:textId="138635B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643F1A51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68CE5AD" w14:textId="4F21E08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4003B" w14:textId="1939A5F9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999DDD" w14:textId="5FF870F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4A1D99" w14:textId="41845BD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5E493B" w14:textId="3E550ED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C1D52" w14:textId="60444F3D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6DB82B" w14:textId="2D1D22D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416C1E4D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3E18751" w14:textId="21BFC24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110BDC" w14:textId="78A71C8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00E42B" w14:textId="10CC264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3E1903" w14:textId="1EC52060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528EAA" w14:textId="295EC6C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37CBEE" w14:textId="35FB7A2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971777" w14:textId="25423E1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526833D3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BD3434A" w14:textId="007DAAB2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C96D7D" w14:textId="7973376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7A14C7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7BCAE4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37A4C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179DFC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14A770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254C2834" w14:textId="77777777" w:rsidR="00CE1E8B" w:rsidRPr="00581CAE" w:rsidRDefault="00CE1E8B" w:rsidP="00581CAE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E1E8B" w:rsidRPr="00581CAE" w14:paraId="5ABCB9D1" w14:textId="77777777" w:rsidTr="00CE1E8B">
              <w:tc>
                <w:tcPr>
                  <w:tcW w:w="2499" w:type="pct"/>
                </w:tcPr>
                <w:p w14:paraId="79F650E7" w14:textId="2DBDE9F0" w:rsidR="00CE1E8B" w:rsidRPr="00581CAE" w:rsidRDefault="00581CAE" w:rsidP="00581CAE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CE1E8B" w:rsidRPr="00581CAE" w14:paraId="03DDDB42" w14:textId="77777777" w:rsidTr="00BF174C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6EAA"/>
                        <w:vAlign w:val="bottom"/>
                      </w:tcPr>
                      <w:p w14:paraId="798AA0DB" w14:textId="4C8C16F4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  <w:vAlign w:val="bottom"/>
                      </w:tcPr>
                      <w:p w14:paraId="5649E3F9" w14:textId="0C61C164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6BBBAF61" w14:textId="6FE3680D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1A4419F8" w14:textId="499BD19D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41A51124" w14:textId="19DC035B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748F67F1" w14:textId="14606DA0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F6EAA"/>
                        <w:vAlign w:val="bottom"/>
                      </w:tcPr>
                      <w:p w14:paraId="3C938EE6" w14:textId="545CA44F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E1E8B" w:rsidRPr="00581CAE" w14:paraId="10D9A45E" w14:textId="77777777" w:rsidTr="00804CE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1313450" w14:textId="45D108CD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B0C9E4" w14:textId="46F6588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3DE7CD" w14:textId="31C831F3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F2713F" w14:textId="56DA4AF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EF6C8E" w14:textId="2E5F3E0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4685E" w14:textId="2DACF8C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C49D77" w14:textId="5987FA42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5F18A2EA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8835E3A" w14:textId="0B52EE40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C293C3" w14:textId="73C811F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AB7E9F" w14:textId="11E6206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259158" w14:textId="55B6A273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D947" w14:textId="6C3DB16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AD3962" w14:textId="5DA6EAD9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97F2E1B" w14:textId="127BF49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71C1CA36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F2ED46E" w14:textId="502FA6B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986F9A" w14:textId="7811A382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FE5983" w14:textId="2E1FF15F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BCC605" w14:textId="10904F6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054F9C" w14:textId="1D81EA7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CBEA70" w14:textId="252156B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8EDB191" w14:textId="7996D1C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545E8D78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2775ED9" w14:textId="11CDF14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7E6D98" w14:textId="2E1AD50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3F33FE" w14:textId="6CFD280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BA4D99" w14:textId="30A6875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3FB481" w14:textId="3F70766D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FCB579" w14:textId="290E1F8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CA990F" w14:textId="18638BB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595014EE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A661734" w14:textId="0D1F66F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94F1DE" w14:textId="6471C9A2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0FB287" w14:textId="1FB0D042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40DFEC" w14:textId="033DBCB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DB5CBD" w14:textId="62EE5EC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1B01A" w14:textId="7EC827E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4DAF6F" w14:textId="4D2E9E32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66876215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03FE5F8" w14:textId="59BBD93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66506E" w14:textId="649C159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287730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11D25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77CA76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9F0FA5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2813AB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31377DC9" w14:textId="77777777" w:rsidR="00CE1E8B" w:rsidRPr="00581CAE" w:rsidRDefault="00CE1E8B" w:rsidP="00581CAE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513687FF" w14:textId="520AD2C0" w:rsidR="00CE1E8B" w:rsidRPr="00581CAE" w:rsidRDefault="00581CAE" w:rsidP="00581CAE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CE1E8B" w:rsidRPr="00581CAE" w14:paraId="200F4D99" w14:textId="77777777" w:rsidTr="00BF174C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C82C8"/>
                        <w:vAlign w:val="bottom"/>
                      </w:tcPr>
                      <w:p w14:paraId="340C30AE" w14:textId="428882AA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52B46464" w14:textId="7543778E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6D7C40B8" w14:textId="7D55D680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52CBBE5D" w14:textId="22FB6885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6D52E8CC" w14:textId="582952E2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0B9D358" w14:textId="6E95199F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C82C8"/>
                        <w:vAlign w:val="bottom"/>
                      </w:tcPr>
                      <w:p w14:paraId="13EDACEA" w14:textId="19B14354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E1E8B" w:rsidRPr="00581CAE" w14:paraId="0CA80908" w14:textId="77777777" w:rsidTr="00804CE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620B017" w14:textId="01FCC8E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101D1A" w14:textId="17DED6E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393182" w14:textId="26A87E1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2D1181" w14:textId="430519A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05746F" w14:textId="09CA424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06F63" w14:textId="6BF37FB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CDF120" w14:textId="1B3ADE8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258BFB5D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56F386C" w14:textId="4E9B7140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D449C6" w14:textId="13D4633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1EEFCC" w14:textId="64B8A6E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227CD" w14:textId="26A5FC3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1D89E9" w14:textId="10A6433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09074" w14:textId="6F0E2C8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F296B1" w14:textId="5ECF9CE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0D899B25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636EA64" w14:textId="4B7220A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CABC5F" w14:textId="748BF65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A94B47" w14:textId="2AC24F49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B99033" w14:textId="6F370B4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DDD137" w14:textId="1CAB80E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AFF8E8" w14:textId="2A391C9F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ECB286" w14:textId="19AE286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06CCF367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3119376" w14:textId="36CFE3D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52F87A" w14:textId="7B64FBB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13154B" w14:textId="0A626E5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24C832" w14:textId="28918E5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20FA02" w14:textId="0962099D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40261" w14:textId="4C642332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7C3369" w14:textId="7A6ABCE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1C80F2EE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FA268FE" w14:textId="65ED7F3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2C96B" w14:textId="3335F09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5CC23" w14:textId="5B06CC4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453262" w14:textId="09B4013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AAA102" w14:textId="194D531D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EFA78A" w14:textId="3E516E6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FB1C7E" w14:textId="4CCFEE80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05E971A3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9F4502E" w14:textId="6A7AB580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B4C5A2" w14:textId="16AF926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0EB849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C09998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D12439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678DE7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BB9FAD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71E1777A" w14:textId="77777777" w:rsidR="00CE1E8B" w:rsidRPr="00581CAE" w:rsidRDefault="00CE1E8B" w:rsidP="00581CAE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E1E8B" w:rsidRPr="00581CAE" w14:paraId="405FBD6D" w14:textId="77777777" w:rsidTr="00CE1E8B">
              <w:tc>
                <w:tcPr>
                  <w:tcW w:w="2499" w:type="pct"/>
                </w:tcPr>
                <w:p w14:paraId="62F403E3" w14:textId="3E2B9CAE" w:rsidR="00CE1E8B" w:rsidRPr="00581CAE" w:rsidRDefault="00581CAE" w:rsidP="00581CAE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CE1E8B" w:rsidRPr="00581CAE" w14:paraId="48170820" w14:textId="77777777" w:rsidTr="00BF174C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587CD"/>
                        <w:vAlign w:val="bottom"/>
                      </w:tcPr>
                      <w:p w14:paraId="4645F6BA" w14:textId="2D0B26ED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A587CD"/>
                        <w:vAlign w:val="bottom"/>
                      </w:tcPr>
                      <w:p w14:paraId="0517208E" w14:textId="349AEC8C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63489909" w14:textId="2C9CCED3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323E9F9" w14:textId="7D84EF76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43D3F163" w14:textId="56C6D8C0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34E04D97" w14:textId="78F1E583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A587CD"/>
                        <w:vAlign w:val="bottom"/>
                      </w:tcPr>
                      <w:p w14:paraId="1C0D5F8B" w14:textId="3B2AD577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E1E8B" w:rsidRPr="00581CAE" w14:paraId="012740AC" w14:textId="77777777" w:rsidTr="00804CE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69F890B" w14:textId="3395309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1594789" w14:textId="23A05BC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1A12C1" w14:textId="6FA098F9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4E7AF5" w14:textId="0B67976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D00B27" w14:textId="1952F5F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8C4A3" w14:textId="341D9E3F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AC8998" w14:textId="53BD13A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7A2FAB6C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9E8BFA7" w14:textId="0ECD9FF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0D5A36" w14:textId="5ADE1BD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AA82E" w14:textId="12543A3F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22A908" w14:textId="17EF573D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BB53D9" w14:textId="1A7A627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C91A9" w14:textId="575ADD0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BCD477" w14:textId="6D6D691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79A66A4B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1D05868" w14:textId="0FE3801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DC3F2A" w14:textId="485F233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6FD646" w14:textId="6A8293E0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7BEEC3" w14:textId="144D693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357B6" w14:textId="14C8186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C8D166" w14:textId="3C6206E9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16040E" w14:textId="558E7E5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47643C22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048BDF4" w14:textId="429654D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ABF31D" w14:textId="76539E83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9A5F3A" w14:textId="53E540B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44050F" w14:textId="6D873C1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82D191" w14:textId="6F950F0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E553B" w14:textId="6B1CBEE4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08A30E" w14:textId="0AD7E63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2129E6A6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B63BB57" w14:textId="5BB32FB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16F462" w14:textId="76A71A7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AA5680" w14:textId="6AD80C3F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C552ED" w14:textId="18D1926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0B338C" w14:textId="5B4010E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C57FF6" w14:textId="07B8DADF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CAF51B" w14:textId="2B79933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6DB6E2D2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F823FFA" w14:textId="69A95F53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DD3336" w14:textId="1C652FEB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026CD8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166639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5C64AF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8F6E76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98D5305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3F68E73" w14:textId="77777777" w:rsidR="00CE1E8B" w:rsidRPr="00581CAE" w:rsidRDefault="00CE1E8B" w:rsidP="00581CAE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3223669A" w14:textId="422CE3BE" w:rsidR="00CE1E8B" w:rsidRPr="00581CAE" w:rsidRDefault="00581CAE" w:rsidP="00581CAE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CE1E8B" w:rsidRPr="00581CAE" w14:paraId="0D627B7A" w14:textId="77777777" w:rsidTr="00BF174C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3C82C8"/>
                        <w:vAlign w:val="bottom"/>
                      </w:tcPr>
                      <w:p w14:paraId="1323E216" w14:textId="1A0982C3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62A52C0C" w14:textId="3D759873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7597C231" w14:textId="10177749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5A01B8FA" w14:textId="04135489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0F222D4F" w14:textId="3FCCBE02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2D30E50D" w14:textId="324BC5B4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3C82C8"/>
                        <w:vAlign w:val="bottom"/>
                      </w:tcPr>
                      <w:p w14:paraId="47CFE3C9" w14:textId="023C7246" w:rsidR="00CE1E8B" w:rsidRPr="00581CAE" w:rsidRDefault="00581CAE" w:rsidP="00581CAE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E1E8B" w:rsidRPr="00581CAE" w14:paraId="6D80DCE1" w14:textId="77777777" w:rsidTr="00804CE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627A88D" w14:textId="0C95938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79E9AA" w14:textId="29CD87A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05DA54" w14:textId="5B82DF0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958B81" w14:textId="5F54AB51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15962D" w14:textId="6F57F86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2F23AC" w14:textId="7A14F53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7869D4" w14:textId="70574A83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02D13ED0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3A68F1D" w14:textId="271D16D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CD0A40" w14:textId="431F349D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0F145E" w14:textId="6669787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8D08D4" w14:textId="585021B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88D14" w14:textId="3D58384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68F423" w14:textId="05F0D5D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A9B36" w14:textId="7E292F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16FB5A41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0635D06" w14:textId="10708D92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F47024" w14:textId="4D81A2B8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7F186E" w14:textId="64F5E81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D8F778" w14:textId="6ED85929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9AA9AF" w14:textId="70F9241F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C7869" w14:textId="09E14DE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544C2F" w14:textId="09F74E8D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2319F7C8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3C22569" w14:textId="161C01A9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221706" w14:textId="637700DF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D9E78B" w14:textId="51F2724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949956" w14:textId="4CFB85FF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CB49E9" w14:textId="6FE3498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DF6F66" w14:textId="12750826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C16A5A" w14:textId="0A1C42F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5DF2DC47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6437B83" w14:textId="06D0F7C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E631D9" w14:textId="3E37A5C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1322D4" w14:textId="49009F8A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2C066B" w14:textId="47CF336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FF03D3" w14:textId="1E131295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427E09" w14:textId="5249974C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E9E494" w14:textId="19CB479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E1E8B" w:rsidRPr="00581CAE" w14:paraId="6638BD15" w14:textId="77777777" w:rsidTr="00F046DB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8F979D1" w14:textId="5BCD4E20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C32197" w14:textId="4A3E61AE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581CAE"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EC6F74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C8791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6971A8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3A2BC6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E1A6E" w14:textId="77777777" w:rsidR="00CE1E8B" w:rsidRPr="00581CAE" w:rsidRDefault="00CE1E8B" w:rsidP="00581CA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632E0932" w14:textId="77777777" w:rsidR="00CE1E8B" w:rsidRPr="00581CAE" w:rsidRDefault="00CE1E8B" w:rsidP="00581CAE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A5B6E03" w14:textId="2CC03F92" w:rsidR="00CE1E8B" w:rsidRPr="00581CAE" w:rsidRDefault="00CE1E8B" w:rsidP="00581CAE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02288" w14:textId="77777777" w:rsidR="002F75E5" w:rsidRPr="00581CAE" w:rsidRDefault="002F75E5" w:rsidP="002F75E5">
            <w:pPr>
              <w:pStyle w:val="ad"/>
              <w:spacing w:after="0"/>
              <w:jc w:val="center"/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AE"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581CAE"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581CAE"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2022</w:t>
            </w:r>
            <w:r w:rsidRPr="00581CAE"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51"/>
              <w:gridCol w:w="2553"/>
            </w:tblGrid>
            <w:tr w:rsidR="002F75E5" w:rsidRPr="00581CAE" w14:paraId="450B5765" w14:textId="77777777" w:rsidTr="00DD6D40">
              <w:tc>
                <w:tcPr>
                  <w:tcW w:w="2499" w:type="pct"/>
                </w:tcPr>
                <w:p w14:paraId="52498369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9"/>
                    <w:gridCol w:w="339"/>
                    <w:gridCol w:w="339"/>
                    <w:gridCol w:w="340"/>
                    <w:gridCol w:w="340"/>
                    <w:gridCol w:w="340"/>
                    <w:gridCol w:w="340"/>
                  </w:tblGrid>
                  <w:tr w:rsidR="002F75E5" w:rsidRPr="00581CAE" w14:paraId="21C8252A" w14:textId="77777777" w:rsidTr="00DD6D40">
                    <w:trPr>
                      <w:trHeight w:val="113"/>
                    </w:trPr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69434256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5454CC5C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5430CD92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6F4B464F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35D53099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4EB626A3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3CF518E0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2F75E5" w:rsidRPr="00581CAE" w14:paraId="6B2DA8C1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1646834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A278F3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AAE08F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19A0F3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E45BE7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4A9ACA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C5099E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3290DE89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51AFF2F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608DB8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CD99B4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3280F6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2E4877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42DA2E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5CFDE5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78B74629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7AB5F31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13B20C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4655C5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F936A1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559C5F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00BF42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5A1BC0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63CF7EDD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2A0B892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798A91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69C3CC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2D4CBE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89F316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E386B5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57A670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0D6E8258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2A42BFC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DC3E07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E868D9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AF2D6B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122E8F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34F389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13A1CC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316F935F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638B161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9DBBCC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DE54C1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0A52AF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B6DC49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D1C52B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29DF93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207560E1" w14:textId="77777777" w:rsidR="002F75E5" w:rsidRPr="00581CAE" w:rsidRDefault="002F75E5" w:rsidP="002F75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52126883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2F75E5" w:rsidRPr="00581CAE" w14:paraId="0004750B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14AFE4"/>
                        <w:vAlign w:val="bottom"/>
                      </w:tcPr>
                      <w:p w14:paraId="27403C16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664DF14E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572F2AF4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478FC8E1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721A2B57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70FD8D02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4AFE4"/>
                        <w:vAlign w:val="bottom"/>
                      </w:tcPr>
                      <w:p w14:paraId="4A176EDA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2F75E5" w:rsidRPr="00581CAE" w14:paraId="4AAB46F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60AE44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E4B4B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F4A86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EDDA9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E8159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1454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1BA59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0C739355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7CDB69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E372D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B85DD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F5F25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5F455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F3912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14D67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4DAF983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8E7D51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E7539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7F699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03224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478B6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BB1D4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5EC4C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5C3A8BC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46EC62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B58A8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90699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30563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68864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F4F74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BF981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6E6AC17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D1096C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75091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EA850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FF51C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F174D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1C60B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B7ACB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2E4466B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08C3D1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11170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!A12 Is Not In Table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ADB97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B1EF1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F0B5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D3FB3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58BC8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1249F98" w14:textId="77777777" w:rsidR="002F75E5" w:rsidRPr="00581CAE" w:rsidRDefault="002F75E5" w:rsidP="002F75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2F75E5" w:rsidRPr="00581CAE" w14:paraId="016C4B81" w14:textId="77777777" w:rsidTr="00DD6D40">
              <w:tc>
                <w:tcPr>
                  <w:tcW w:w="2499" w:type="pct"/>
                </w:tcPr>
                <w:p w14:paraId="5F249AFA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2F75E5" w:rsidRPr="00581CAE" w14:paraId="2AE21BA8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0ABE78"/>
                        <w:vAlign w:val="bottom"/>
                      </w:tcPr>
                      <w:p w14:paraId="1A5A4822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  <w:vAlign w:val="bottom"/>
                      </w:tcPr>
                      <w:p w14:paraId="148DF5A1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2514DA96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2C126FB4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5A54239B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68E6DBA1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ABE78"/>
                        <w:vAlign w:val="bottom"/>
                      </w:tcPr>
                      <w:p w14:paraId="7B84A606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2F75E5" w:rsidRPr="00581CAE" w14:paraId="39E1D9B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F4BD00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A7867C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1D87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4B312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903F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0A55C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888EF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2755F90E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869697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EFEDD7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8391D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7E12E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A8448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596DE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DAB4C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7DE4D87F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84061E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F9CB1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F207B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1E5B0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9634A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6F4EE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32B20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2E95F6B4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F5284C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BBBF3C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84B37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E6050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5C59E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F1C3C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00FA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4869852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A261A3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C8FDC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BDC6C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7F1B8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4EF69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56A05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526E9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2663E32E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325EB0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0B65EC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5F066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8699C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55B4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4A93C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14C20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610F1960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1B4D6486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2F75E5" w:rsidRPr="00581CAE" w14:paraId="6F6FBD41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0D264"/>
                        <w:vAlign w:val="bottom"/>
                      </w:tcPr>
                      <w:p w14:paraId="03162AB2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470A31E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702E6F12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4067E6B6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6D0AB54C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4EDA1500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A0D264"/>
                        <w:vAlign w:val="bottom"/>
                      </w:tcPr>
                      <w:p w14:paraId="1F648C86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2F75E5" w:rsidRPr="00581CAE" w14:paraId="58DD174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CBC58E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AA89B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72842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45A9D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922BE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AADB6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B0489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49C64AFC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4D341F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971AB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E7D05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3083D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3F31E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6AB12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1BFD0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60E9BC4B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73778C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21D60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1C423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257EB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7A1B0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6C97E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0BDB5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6269E5C0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1E96B7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CD062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72EAE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AA88B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4CBF4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531A5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25D50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3745DE0F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39FD4C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B2FB4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5EF84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68D1F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4C579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C8E15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078D9B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5397F72F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E64BA5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4D9F8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EEDF6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FD63F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EFA8C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2ADC2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4C48F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7F29C8C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2F75E5" w:rsidRPr="00581CAE" w14:paraId="002C4B7A" w14:textId="77777777" w:rsidTr="00DD6D40">
              <w:tc>
                <w:tcPr>
                  <w:tcW w:w="2499" w:type="pct"/>
                </w:tcPr>
                <w:p w14:paraId="32994086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2F75E5" w:rsidRPr="00581CAE" w14:paraId="6A9970CB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BE164"/>
                        <w:vAlign w:val="bottom"/>
                      </w:tcPr>
                      <w:p w14:paraId="3C4D120C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  <w:vAlign w:val="bottom"/>
                      </w:tcPr>
                      <w:p w14:paraId="73BA32A1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493551F5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1D960D6E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208DFE3E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025F5CBB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BE164"/>
                        <w:vAlign w:val="bottom"/>
                      </w:tcPr>
                      <w:p w14:paraId="1F751AFF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2F75E5" w:rsidRPr="00581CAE" w14:paraId="35E021A0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B89098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33EEAC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C1249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A48D8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D6D02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D67E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86DD2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700220A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276D0E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38858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678FF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0BD81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6DDBE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98DAF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15379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703E93B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CAB722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45E5C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8DE1C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1C913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D0FE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58E27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F4FA9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7F49F938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BB61FB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4EC4F2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A48B0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76E79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A0119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CF46A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8D6B0D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02028A0D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3EADB7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3F35E3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358D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236A8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B96DC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B5CE8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C1CDD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2149CD5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676B92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A9583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A956E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777C2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E2289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C664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2C6C7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2756B6B4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44ABF128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2F75E5" w:rsidRPr="00581CAE" w14:paraId="1BDD5CCF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5D2A5"/>
                        <w:vAlign w:val="bottom"/>
                      </w:tcPr>
                      <w:p w14:paraId="134F563D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65AC194E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1653B98D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25022580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E6559B8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712FC6DA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5D2A5"/>
                        <w:vAlign w:val="bottom"/>
                      </w:tcPr>
                      <w:p w14:paraId="50EC7F52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2F75E5" w:rsidRPr="00581CAE" w14:paraId="602EBBD5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63E39E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3F4DE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D20C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FEC45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BFF05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74EBA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8298D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6CA8253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BE8D60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66FFB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6BF19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20AC0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73CDB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A81BD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5417EB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2F86BC3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9A8F29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707B6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3BF13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A2BFE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A8B55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42B6A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6721C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791B9151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EEF27F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DC884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65781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BDECB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2E1B5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DADB2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16C8A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67739E78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1A2BF8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9B1FB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1CC91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5B126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DE93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4896C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CC660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568D5E8E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9933FB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FFBBA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CDBDC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F6F85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A17CF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43F06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69EBF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8715DE8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2F75E5" w:rsidRPr="00581CAE" w14:paraId="227A5C46" w14:textId="77777777" w:rsidTr="00DD6D40">
              <w:tc>
                <w:tcPr>
                  <w:tcW w:w="2499" w:type="pct"/>
                </w:tcPr>
                <w:p w14:paraId="3E5831A8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2F75E5" w:rsidRPr="00581CAE" w14:paraId="5EED3322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9B5F"/>
                        <w:vAlign w:val="bottom"/>
                      </w:tcPr>
                      <w:p w14:paraId="5875C58F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  <w:vAlign w:val="bottom"/>
                      </w:tcPr>
                      <w:p w14:paraId="3928EAC6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71C37004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71AD2B3B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1B607849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5EF35A1D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F9B5F"/>
                        <w:vAlign w:val="bottom"/>
                      </w:tcPr>
                      <w:p w14:paraId="38D50352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2F75E5" w:rsidRPr="00581CAE" w14:paraId="2763B7E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4CCF911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1FE153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D47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863D23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85556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E2A828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FDE1F4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2982D725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792ADC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120654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D96BE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A0CFEA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F91BA3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4A275C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78D0EE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7D18FAE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1B8464A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1156B8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DCBCBB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E54623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647926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2C8070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EC3802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451D3FD1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425DCDA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3A83F6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894952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729D68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B16B93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1CCBFE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6EB1F5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15202C68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0E26032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353BAE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36BBB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4CC160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74D28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0BD0DF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CD617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523C8D1A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0E544B0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2CF1CB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8C814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F48458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29F2F1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FDD8AC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1121A17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77FDF8BB" w14:textId="77777777" w:rsidR="002F75E5" w:rsidRPr="00581CAE" w:rsidRDefault="002F75E5" w:rsidP="002F75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653C196A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2F75E5" w:rsidRPr="00581CAE" w14:paraId="78DC1D0F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78C8"/>
                        <w:vAlign w:val="bottom"/>
                      </w:tcPr>
                      <w:p w14:paraId="4DA7DE89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3C10FE3E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72F66D82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72D3FE06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49C5184D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29422002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F78C8"/>
                        <w:vAlign w:val="bottom"/>
                      </w:tcPr>
                      <w:p w14:paraId="68D2C4FD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2F75E5" w:rsidRPr="00581CAE" w14:paraId="4FE29B7E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F53D20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ACD02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BB175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7AC83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5F792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B806E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EE23D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45B708B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374122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EA4DA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B1921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3EBD2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EB1C3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A659C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CEDB1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44F0BAA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9D66A1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B1AA4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DD8A0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04350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72761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299E5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AC096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4C27F6DD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235B8D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01DD7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99D64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BE368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3F105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61D88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BBA7F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6D0E2EA5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4365C5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81709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C820E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A3EB0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7D527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D0E1D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75BE3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4ED199DF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4206FC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6CADE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58993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FA973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88EB3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B4273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52714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5A08E65D" w14:textId="77777777" w:rsidR="002F75E5" w:rsidRPr="00581CAE" w:rsidRDefault="002F75E5" w:rsidP="002F75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2F75E5" w:rsidRPr="00581CAE" w14:paraId="6AD59BDF" w14:textId="77777777" w:rsidTr="00DD6D40">
              <w:tc>
                <w:tcPr>
                  <w:tcW w:w="2499" w:type="pct"/>
                </w:tcPr>
                <w:p w14:paraId="4B329EC7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2F75E5" w:rsidRPr="00581CAE" w14:paraId="03CA2918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6EAA"/>
                        <w:vAlign w:val="bottom"/>
                      </w:tcPr>
                      <w:p w14:paraId="70021EB8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  <w:vAlign w:val="bottom"/>
                      </w:tcPr>
                      <w:p w14:paraId="1C615E4D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5E6B6159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58828812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22AAF43B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13683F2C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F6EAA"/>
                        <w:vAlign w:val="bottom"/>
                      </w:tcPr>
                      <w:p w14:paraId="214C3641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2F75E5" w:rsidRPr="00581CAE" w14:paraId="5AC425BC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D972A2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B38E8F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4F356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C0CE8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BF81D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E4A71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EAE79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381458F1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1E8840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1DB52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BB138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E9CA2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FD5AB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8EE86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76151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2FF3EC4B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FA4EED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56C81E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C0713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C4B71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B0618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99EA5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BF8F9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2981B49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BBCD6A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84BE7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8B61E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794C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52DF6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013E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178CC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541CE615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FFA0B6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95372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70C17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98E0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89653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FC2F2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A95B3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6907CFD1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3B387B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69B03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9A5E9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B7F3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BBB82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43D8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8649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6BBC728B" w14:textId="77777777" w:rsidR="002F75E5" w:rsidRPr="00581CAE" w:rsidRDefault="002F75E5" w:rsidP="002F75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378334BC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2F75E5" w:rsidRPr="00581CAE" w14:paraId="7B9331BB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C82C8"/>
                        <w:vAlign w:val="bottom"/>
                      </w:tcPr>
                      <w:p w14:paraId="3F8ADC0D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4D28AAB3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C2975E9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4D9D402A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4B360E7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10994900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C82C8"/>
                        <w:vAlign w:val="bottom"/>
                      </w:tcPr>
                      <w:p w14:paraId="639238A0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2F75E5" w:rsidRPr="00581CAE" w14:paraId="5396B15A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8E7CA7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4E467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F20EE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32C5A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D57CA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1CA6A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E3147A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6B02558F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71EA1C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32736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8294F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99409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50971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BFF3F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6000D1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074982F1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3994FF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9DFB9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C8CA0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FB855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38800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936ED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0F3AA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5726B90F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A31179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63C77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E8DE0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998CC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BB766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BA36C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D3E5E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6CFBC2EB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39669D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680EF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12DEB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F7DDA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FF96E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4CF51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63067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48A97575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1719A5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3B0E3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9E260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26D68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FFF08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BB207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D962A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280BE179" w14:textId="77777777" w:rsidR="002F75E5" w:rsidRPr="00581CAE" w:rsidRDefault="002F75E5" w:rsidP="002F75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2F75E5" w:rsidRPr="00581CAE" w14:paraId="6639C2A7" w14:textId="77777777" w:rsidTr="00DD6D40">
              <w:tc>
                <w:tcPr>
                  <w:tcW w:w="2499" w:type="pct"/>
                </w:tcPr>
                <w:p w14:paraId="1FC9ADB4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2F75E5" w:rsidRPr="00581CAE" w14:paraId="10D2CAD2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587CD"/>
                        <w:vAlign w:val="bottom"/>
                      </w:tcPr>
                      <w:p w14:paraId="17199741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A587CD"/>
                        <w:vAlign w:val="bottom"/>
                      </w:tcPr>
                      <w:p w14:paraId="4BCC4951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72584CF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564F7FA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3D8A188C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5DC8DE5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A587CD"/>
                        <w:vAlign w:val="bottom"/>
                      </w:tcPr>
                      <w:p w14:paraId="293C7EA2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2F75E5" w:rsidRPr="00581CAE" w14:paraId="23C08B4F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1BB961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797B8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8479A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3AFDF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2CC1F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A228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AA9FC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5118DCCA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CAD0C6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C16F7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DC38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A20A3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E144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DBCA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D0AC44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3FD9E3C8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1DB1B1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ABBFF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F0227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6666B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EC17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09CF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121918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74A9D78B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504386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F4FC4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7FB58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6374D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86984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8BACE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7550C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65CC00C1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2BEF15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23DB4E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52E0E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8A107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A5D73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3EC8E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9AE10E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4E1B4A2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E45CFD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43623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1CB70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A6142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5F239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E5E79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F3915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7F8F066" w14:textId="77777777" w:rsidR="002F75E5" w:rsidRPr="00581CAE" w:rsidRDefault="002F75E5" w:rsidP="002F75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742B22F0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2F75E5" w:rsidRPr="00581CAE" w14:paraId="25C32025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3C82C8"/>
                        <w:vAlign w:val="bottom"/>
                      </w:tcPr>
                      <w:p w14:paraId="35E83FA2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29DDF9CD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43C5000B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779F8647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3DEF3B4B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1DC27C7F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3C82C8"/>
                        <w:vAlign w:val="bottom"/>
                      </w:tcPr>
                      <w:p w14:paraId="492EDC38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2F75E5" w:rsidRPr="00581CAE" w14:paraId="7416AB12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9B4F01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6AF16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BCCB5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D1ECA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6F810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B6C22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2A09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634828B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4ADCDE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C1A9D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D14B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307D2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3D543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D4E48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4EDB8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688E7D94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24E3B6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490F1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D3F1A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EAF59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DBFB0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3AAB8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D39F2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7EC2A2D0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D7476C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FC716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96509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9F374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17968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F576D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DC840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6AA3750E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BECF95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25D76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C5FDC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A5E0A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A888A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8FB08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73417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75ADCF27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BCE797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16D33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B126D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2CD63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238F7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44AA7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4D75D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27F11184" w14:textId="77777777" w:rsidR="002F75E5" w:rsidRPr="00581CAE" w:rsidRDefault="002F75E5" w:rsidP="002F75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3911ADC" w14:textId="77777777" w:rsidR="00CE1E8B" w:rsidRPr="00581CAE" w:rsidRDefault="00CE1E8B" w:rsidP="00581CAE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4"/>
                <w:szCs w:val="14"/>
                <w:lang w:bidi="ru-RU"/>
              </w:rPr>
            </w:pPr>
          </w:p>
        </w:tc>
        <w:tc>
          <w:tcPr>
            <w:tcW w:w="1667" w:type="pct"/>
            <w:tcBorders>
              <w:left w:val="single" w:sz="4" w:space="0" w:color="auto"/>
            </w:tcBorders>
            <w:vAlign w:val="center"/>
          </w:tcPr>
          <w:p w14:paraId="11C75CD3" w14:textId="77777777" w:rsidR="002F75E5" w:rsidRPr="00581CAE" w:rsidRDefault="002F75E5" w:rsidP="002F75E5">
            <w:pPr>
              <w:pStyle w:val="ad"/>
              <w:spacing w:after="0"/>
              <w:jc w:val="center"/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AE"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581CAE"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581CAE"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2023</w:t>
            </w:r>
            <w:r w:rsidRPr="00581CAE">
              <w:rPr>
                <w:rFonts w:ascii="Arial Narrow" w:hAnsi="Arial Narrow"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51"/>
              <w:gridCol w:w="2553"/>
            </w:tblGrid>
            <w:tr w:rsidR="002F75E5" w:rsidRPr="00581CAE" w14:paraId="2E7F120C" w14:textId="77777777" w:rsidTr="00DD6D40">
              <w:tc>
                <w:tcPr>
                  <w:tcW w:w="2499" w:type="pct"/>
                </w:tcPr>
                <w:p w14:paraId="2840BF7B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9"/>
                    <w:gridCol w:w="339"/>
                    <w:gridCol w:w="339"/>
                    <w:gridCol w:w="340"/>
                    <w:gridCol w:w="340"/>
                    <w:gridCol w:w="340"/>
                    <w:gridCol w:w="340"/>
                  </w:tblGrid>
                  <w:tr w:rsidR="002F75E5" w:rsidRPr="00581CAE" w14:paraId="17FDDA10" w14:textId="77777777" w:rsidTr="00DD6D40">
                    <w:trPr>
                      <w:trHeight w:val="113"/>
                    </w:trPr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56FE8755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7D9AA3D0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308B5DE5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6D9DF36E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5F90A99C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4BC7C02E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49247DE0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2F75E5" w:rsidRPr="00581CAE" w14:paraId="059B3A7A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00A3499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34A0A8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82C87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6525AE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0756EC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4277BE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9C8561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3D900FDC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2F1EFB7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2A0DC7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036A6D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BAB1EE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ECD88D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E07912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359229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582E9979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5ABD361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7D057D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EC76E6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3E383A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A3F029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E5297D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199110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60AFEBCE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0EC29AB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AB522B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201729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C96CA5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FDDA5F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534518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32800B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2D717F24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57F625C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913813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C50A02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C1CC01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602674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5420E9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236052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07EDF431" w14:textId="77777777" w:rsidTr="00DD6D40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7627623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FEFC58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C79951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F59BDB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0D0FDD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CA5DB9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1E6378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4EBDB8B8" w14:textId="77777777" w:rsidR="002F75E5" w:rsidRPr="00581CAE" w:rsidRDefault="002F75E5" w:rsidP="002F75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5F64382B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2F75E5" w:rsidRPr="00581CAE" w14:paraId="39EB8D9D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14AFE4"/>
                        <w:vAlign w:val="bottom"/>
                      </w:tcPr>
                      <w:p w14:paraId="22CBB4D8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7BE59988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323FF928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5B464C05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32DF4983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3B13FD6F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4AFE4"/>
                        <w:vAlign w:val="bottom"/>
                      </w:tcPr>
                      <w:p w14:paraId="08EE52CF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2F75E5" w:rsidRPr="00581CAE" w14:paraId="64CE8864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CA4A5A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7343B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FAAE9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086CF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48E33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42C57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89E87D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51095F24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253482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03181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C01F1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75B56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BD40E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6EF05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08574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5E2327E0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F93B6D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D9B93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215B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27FEE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6B7DB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C301D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29801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2E6DD53C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5BDA77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CDAFE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E23BE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21314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6D917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72866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9B072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49F394B0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69A1A8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F80AE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C613C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F2BD4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53EE7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EF078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900421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110F0B1D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09C103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26AD2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!A12 Is Not In Table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CD7A3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6BA5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B883F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AA553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943DA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92A1548" w14:textId="77777777" w:rsidR="002F75E5" w:rsidRPr="00581CAE" w:rsidRDefault="002F75E5" w:rsidP="002F75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2F75E5" w:rsidRPr="00581CAE" w14:paraId="6FB2E627" w14:textId="77777777" w:rsidTr="00DD6D40">
              <w:tc>
                <w:tcPr>
                  <w:tcW w:w="2499" w:type="pct"/>
                </w:tcPr>
                <w:p w14:paraId="5BE41440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2F75E5" w:rsidRPr="00581CAE" w14:paraId="309849E9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0ABE78"/>
                        <w:vAlign w:val="bottom"/>
                      </w:tcPr>
                      <w:p w14:paraId="57E9B670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  <w:vAlign w:val="bottom"/>
                      </w:tcPr>
                      <w:p w14:paraId="3C08C2B3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372228F7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348A60B3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3BAC8C1E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6588339D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ABE78"/>
                        <w:vAlign w:val="bottom"/>
                      </w:tcPr>
                      <w:p w14:paraId="3530EA46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2F75E5" w:rsidRPr="00581CAE" w14:paraId="71647C6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D58384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72C97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A7A86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F37C6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F7B23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7CB01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7B25C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0EBD2AF4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705B3E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D3137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9E635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55F9E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6162D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9D45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F38EE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432DED7B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A25849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C5D812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0BA9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74062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1C0BD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FDECA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6C7E1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4CF08CEF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3FC593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F711B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6F233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70CB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9F752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DA37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541D3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3A75644F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35B862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35F15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785D6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A477E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99F02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9EEA5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0904A0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5D30531E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495FC2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F70DC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D777A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754D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1F3F0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2F2B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E5851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21F19ED6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4D6748AA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2F75E5" w:rsidRPr="00581CAE" w14:paraId="5D78F930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0D264"/>
                        <w:vAlign w:val="bottom"/>
                      </w:tcPr>
                      <w:p w14:paraId="0E5B8232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679E62DF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4243F362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43DCBF6F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6A8CE15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14F6BD6B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A0D264"/>
                        <w:vAlign w:val="bottom"/>
                      </w:tcPr>
                      <w:p w14:paraId="58CD77C7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2F75E5" w:rsidRPr="00581CAE" w14:paraId="10A58FFA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4FC95D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0DD03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9D02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B26F6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67E3F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A01FD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0F34B8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3DCB2751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A912F0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C70B2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02EDD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6A5C7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693C0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2FF43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B8B38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3D1EBE5E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5B024F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87101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02B1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015C0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3385F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A7AC1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1301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7957C1E5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F79F81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2F38F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A90E7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9C773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967B9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0FCDA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552822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025DD462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6B6632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06BDD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AD9F7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CAB70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DD310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ADF7E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0C8BD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088B466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4A9713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684A7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FE2DD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0A2A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DD114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EC892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55F45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6218E26A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2F75E5" w:rsidRPr="00581CAE" w14:paraId="0FE9240B" w14:textId="77777777" w:rsidTr="00DD6D40">
              <w:tc>
                <w:tcPr>
                  <w:tcW w:w="2499" w:type="pct"/>
                </w:tcPr>
                <w:p w14:paraId="3D346AB7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2F75E5" w:rsidRPr="00581CAE" w14:paraId="111AABC7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BE164"/>
                        <w:vAlign w:val="bottom"/>
                      </w:tcPr>
                      <w:p w14:paraId="1EEED4C3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  <w:vAlign w:val="bottom"/>
                      </w:tcPr>
                      <w:p w14:paraId="4B64EDFE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7A0B091A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146936DD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236A7F0C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4798C321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BE164"/>
                        <w:vAlign w:val="bottom"/>
                      </w:tcPr>
                      <w:p w14:paraId="4A82A5AD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2F75E5" w:rsidRPr="00581CAE" w14:paraId="4BF2E7A0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73CA12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FFF17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DE81C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2651C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1C94B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8109C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C60784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4BBE945E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0ACC90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FA80A1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97452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4E99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252C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F292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09F31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49BDFFD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94EA5A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36BB4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BBA66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EB90D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1F5BC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10771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0B5CE7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4B31A034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90CFB2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0BE06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ACDC6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1625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75AF0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C8146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C2A49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16E46DC1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9DBD92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27C84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BFED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ACB29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4CD41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71C39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C6918A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49786022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45354E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BED59A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4D11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6BB3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449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CC72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91CD2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2A0CC1B5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46700FED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2F75E5" w:rsidRPr="00581CAE" w14:paraId="18255604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5D2A5"/>
                        <w:vAlign w:val="bottom"/>
                      </w:tcPr>
                      <w:p w14:paraId="541FC266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6171B1F2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61C48A85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4C0308F3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2B7B3D0D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31E1EF58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5D2A5"/>
                        <w:vAlign w:val="bottom"/>
                      </w:tcPr>
                      <w:p w14:paraId="43A7D1B8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2F75E5" w:rsidRPr="00581CAE" w14:paraId="5CDB77CB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B61869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74E5A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9A5A1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EB67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2BB1C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4EF28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BA445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10162CB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A8F929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F6AD2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5C866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9D1F3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C28BB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76E16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B29BF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1F16A7B7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DBE6E7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A0294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5CCAD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DF1EA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A6F5F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3782D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23D4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5737B510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32CCAC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6D2AF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14F47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F2F9F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6CE52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9EFFC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63DA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5B88D47E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F2A03A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DAD32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E3E69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133EF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63AEC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35A7D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D75CEB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5411DBFB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B4CC9A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E0EA6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8C557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B89CD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65A45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5DAAD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6EE34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4C310712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2F75E5" w:rsidRPr="00581CAE" w14:paraId="40A495FD" w14:textId="77777777" w:rsidTr="00DD6D40">
              <w:tc>
                <w:tcPr>
                  <w:tcW w:w="2499" w:type="pct"/>
                </w:tcPr>
                <w:p w14:paraId="7E18800D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2F75E5" w:rsidRPr="00581CAE" w14:paraId="0F918DCA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9B5F"/>
                        <w:vAlign w:val="bottom"/>
                      </w:tcPr>
                      <w:p w14:paraId="0CF56C8F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  <w:vAlign w:val="bottom"/>
                      </w:tcPr>
                      <w:p w14:paraId="3E526AEA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7ADC58FD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724ED4C6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55459B4D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6A63BE0C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F9B5F"/>
                        <w:vAlign w:val="bottom"/>
                      </w:tcPr>
                      <w:p w14:paraId="0F7ED3D7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2F75E5" w:rsidRPr="00581CAE" w14:paraId="75D93911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5DF9381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CE92BD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844738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51115B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7B5AF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5C5EE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0B1F38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20DFD608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296F411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C20788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BBB75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075739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DFA8B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357636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DE6E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7F14463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4622A78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A81CFD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10F573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4922A0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663463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98915C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B163C4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20F97BF2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47D6899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C68549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981372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2DFCB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8456DC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A91F91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D0E846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10D10C8A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1E14AC5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A2331C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39B2C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78B5B9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44D87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432153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63D43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23EB92D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EDAB35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71F1B6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F6C1C8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1906C5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C9A4AD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4636A54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39704A9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F6C730F" w14:textId="77777777" w:rsidR="002F75E5" w:rsidRPr="00581CAE" w:rsidRDefault="002F75E5" w:rsidP="002F75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1E86C817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2F75E5" w:rsidRPr="00581CAE" w14:paraId="20A05258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78C8"/>
                        <w:vAlign w:val="bottom"/>
                      </w:tcPr>
                      <w:p w14:paraId="33B6D254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7AFAE4C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79BE3B8C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11FF74EE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103586BC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707E9D94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F78C8"/>
                        <w:vAlign w:val="bottom"/>
                      </w:tcPr>
                      <w:p w14:paraId="44703B50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2F75E5" w:rsidRPr="00581CAE" w14:paraId="4D9F53E1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183AB1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48A41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CC12C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F8F8B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69721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49F93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EAF3F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05BB4EA8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461BB3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5772E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E0375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B74D7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23675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3FFC0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B44B5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2A861E27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DC534C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86CDE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94CF8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EA875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572D6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74F07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39628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0FDEDF7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63F85B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F9F5F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5D734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1C11F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EAA40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A34BD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A1C3B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0534333F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42F756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B6D6F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619B9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9A01B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407C8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F5557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0DC0EE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5BC93FA7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E9EB96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3A684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BF1B7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8CD25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6DF2A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01C59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06B13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529BDE1B" w14:textId="77777777" w:rsidR="002F75E5" w:rsidRPr="00581CAE" w:rsidRDefault="002F75E5" w:rsidP="002F75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2F75E5" w:rsidRPr="00581CAE" w14:paraId="40FBE699" w14:textId="77777777" w:rsidTr="00DD6D40">
              <w:tc>
                <w:tcPr>
                  <w:tcW w:w="2499" w:type="pct"/>
                </w:tcPr>
                <w:p w14:paraId="051ADF22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2F75E5" w:rsidRPr="00581CAE" w14:paraId="094BD427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6EAA"/>
                        <w:vAlign w:val="bottom"/>
                      </w:tcPr>
                      <w:p w14:paraId="72EED51E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  <w:vAlign w:val="bottom"/>
                      </w:tcPr>
                      <w:p w14:paraId="4F72E1D3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054E344C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2438F684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3855F48E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5493B3D1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F6EAA"/>
                        <w:vAlign w:val="bottom"/>
                      </w:tcPr>
                      <w:p w14:paraId="416636A9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2F75E5" w:rsidRPr="00581CAE" w14:paraId="678170FD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D169F1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E1A3F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5C5BE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3E7B9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18456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2BF38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2B9F0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2BB06AC0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BD88DB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C2D18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EDB6C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8914A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EA454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6F886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CFF32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285CAFCA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9FC0F1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DB6F7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03C7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2B797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DFAFD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963E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2A99D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01B298DC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6D0945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D719F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0C864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73DC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5B121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1680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918BF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781760FF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B9EF08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7D9B1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B3DFD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9EA86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E352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90D0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5B6924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4BC594F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3F10C5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17399F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E62DD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7A334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0EFDC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2A3E8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AD208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75F08ADD" w14:textId="77777777" w:rsidR="002F75E5" w:rsidRPr="00581CAE" w:rsidRDefault="002F75E5" w:rsidP="002F75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280C36E6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2F75E5" w:rsidRPr="00581CAE" w14:paraId="24E62219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C82C8"/>
                        <w:vAlign w:val="bottom"/>
                      </w:tcPr>
                      <w:p w14:paraId="77A2DDB5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3E2065E2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7BF17620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794DA075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3211AC01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6B0073CF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C82C8"/>
                        <w:vAlign w:val="bottom"/>
                      </w:tcPr>
                      <w:p w14:paraId="0B67B70D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2F75E5" w:rsidRPr="00581CAE" w14:paraId="2AE152F2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BB6F1A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613B9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387C0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FB06C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3F481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BDB81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4BBEB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32890CC1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137D22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6CE0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9ADFE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8C500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E7BFD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B8638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CE9DD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4A78AA6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EBB19E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DECD2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71172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91FFD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0FEE2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3070B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5FE8F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451FB97C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22D785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6DD24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27FA1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B2A64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A14AF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C6559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CDD2D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4E7CD44D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D1BA94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3A03D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B1996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56156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7ED65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F2D3D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B5334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1D0B05D4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5E9801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E3BE5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09A3C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DC445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37531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A89B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0229D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4AEB53D5" w14:textId="77777777" w:rsidR="002F75E5" w:rsidRPr="00581CAE" w:rsidRDefault="002F75E5" w:rsidP="002F75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2F75E5" w:rsidRPr="00581CAE" w14:paraId="6C84ABD2" w14:textId="77777777" w:rsidTr="00DD6D40">
              <w:tc>
                <w:tcPr>
                  <w:tcW w:w="2499" w:type="pct"/>
                </w:tcPr>
                <w:p w14:paraId="1ACA5BB8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2F75E5" w:rsidRPr="00581CAE" w14:paraId="47B7144F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587CD"/>
                        <w:vAlign w:val="bottom"/>
                      </w:tcPr>
                      <w:p w14:paraId="602D570B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shd w:val="clear" w:color="auto" w:fill="A587CD"/>
                        <w:vAlign w:val="bottom"/>
                      </w:tcPr>
                      <w:p w14:paraId="4671197D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BEB97BD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18292ADE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E5E4E34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02EB0CA4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A587CD"/>
                        <w:vAlign w:val="bottom"/>
                      </w:tcPr>
                      <w:p w14:paraId="0E50AADA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2F75E5" w:rsidRPr="00581CAE" w14:paraId="0B7FB380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593047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420684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4C89E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548D7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C4AAF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DF5BD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D2EA9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7C806BCC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D15F1E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EDA11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4A442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25609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F835C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34364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1284E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415C5C5C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5B47CE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2967D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81717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EB555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37079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2BCD4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6FF6C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5DC67C34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F50045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C2A1E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99B7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D224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F9E58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721B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045F3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2680725D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297B6F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1525CD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C1B3A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14C81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4CA7F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D5975C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1C875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090468EB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8B0334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AAF37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4A240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55ACB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CF9F7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25F19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9B2521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939BF10" w14:textId="77777777" w:rsidR="002F75E5" w:rsidRPr="00581CAE" w:rsidRDefault="002F75E5" w:rsidP="002F75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07638B6D" w14:textId="77777777" w:rsidR="002F75E5" w:rsidRPr="00581CAE" w:rsidRDefault="002F75E5" w:rsidP="002F75E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2F75E5" w:rsidRPr="00581CAE" w14:paraId="6981B21F" w14:textId="77777777" w:rsidTr="00DD6D40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3C82C8"/>
                        <w:vAlign w:val="bottom"/>
                      </w:tcPr>
                      <w:p w14:paraId="10E89A6F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467952E4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376DC201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08B87DA7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28B9289D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6257EAAC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3C82C8"/>
                        <w:vAlign w:val="bottom"/>
                      </w:tcPr>
                      <w:p w14:paraId="61D2A7F1" w14:textId="77777777" w:rsidR="002F75E5" w:rsidRPr="00581CAE" w:rsidRDefault="002F75E5" w:rsidP="002F75E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2F75E5" w:rsidRPr="00581CAE" w14:paraId="43D0759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F9B4CD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DFBE6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99522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F0C9F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815DAD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F3983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23D5D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654AECB9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F3C412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9C557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87064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08A20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3D481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02F711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CD0BC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5C12E02A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6685DF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E9574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C6C989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2E7F3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215E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9FF57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99DF2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1E8BA683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B2E94E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13667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4EC96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9277E0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0D8A0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758E47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E0222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64FA4EB6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E7FAFBA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855EF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9A09D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778513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38DDD5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A2E32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F0766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31</w: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75E5" w:rsidRPr="00581CAE" w14:paraId="3CBC341D" w14:textId="77777777" w:rsidTr="00DD6D40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1AA9666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58B1AE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581CA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A525F8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AE790F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66DF62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948F84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52776B" w14:textId="77777777" w:rsidR="002F75E5" w:rsidRPr="00581CAE" w:rsidRDefault="002F75E5" w:rsidP="002F75E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B281A46" w14:textId="77777777" w:rsidR="002F75E5" w:rsidRPr="00581CAE" w:rsidRDefault="002F75E5" w:rsidP="002F75E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76F89CCB" w14:textId="77777777" w:rsidR="00CE1E8B" w:rsidRPr="00581CAE" w:rsidRDefault="00CE1E8B" w:rsidP="00581CAE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4"/>
                <w:szCs w:val="14"/>
                <w:lang w:bidi="ru-RU"/>
              </w:rPr>
            </w:pPr>
          </w:p>
        </w:tc>
      </w:tr>
    </w:tbl>
    <w:p w14:paraId="2B3E424A" w14:textId="1DF0A038" w:rsidR="00F93E3B" w:rsidRPr="00581CAE" w:rsidRDefault="00F93E3B" w:rsidP="00581CAE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581CAE" w:rsidSect="00CE1E8B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3DDBB6" w14:textId="77777777" w:rsidR="005A4C34" w:rsidRDefault="005A4C34">
      <w:pPr>
        <w:spacing w:after="0"/>
      </w:pPr>
      <w:r>
        <w:separator/>
      </w:r>
    </w:p>
  </w:endnote>
  <w:endnote w:type="continuationSeparator" w:id="0">
    <w:p w14:paraId="6BBF36CD" w14:textId="77777777" w:rsidR="005A4C34" w:rsidRDefault="005A4C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5CD397" w14:textId="77777777" w:rsidR="005A4C34" w:rsidRDefault="005A4C34">
      <w:pPr>
        <w:spacing w:after="0"/>
      </w:pPr>
      <w:r>
        <w:separator/>
      </w:r>
    </w:p>
  </w:footnote>
  <w:footnote w:type="continuationSeparator" w:id="0">
    <w:p w14:paraId="3AB05F4A" w14:textId="77777777" w:rsidR="005A4C34" w:rsidRDefault="005A4C3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13E5F"/>
    <w:rsid w:val="0005357B"/>
    <w:rsid w:val="00071356"/>
    <w:rsid w:val="00097A25"/>
    <w:rsid w:val="000A5A57"/>
    <w:rsid w:val="000E2618"/>
    <w:rsid w:val="001274F3"/>
    <w:rsid w:val="00135DA8"/>
    <w:rsid w:val="00151CCE"/>
    <w:rsid w:val="001B01F9"/>
    <w:rsid w:val="001C41F9"/>
    <w:rsid w:val="00285C1D"/>
    <w:rsid w:val="002F75E5"/>
    <w:rsid w:val="003327F5"/>
    <w:rsid w:val="00340CAF"/>
    <w:rsid w:val="003C0D41"/>
    <w:rsid w:val="003D4023"/>
    <w:rsid w:val="003E085C"/>
    <w:rsid w:val="003E7B3A"/>
    <w:rsid w:val="003F6264"/>
    <w:rsid w:val="00416364"/>
    <w:rsid w:val="00431B29"/>
    <w:rsid w:val="00440416"/>
    <w:rsid w:val="00462EAD"/>
    <w:rsid w:val="004A6170"/>
    <w:rsid w:val="004F6AAC"/>
    <w:rsid w:val="00512F2D"/>
    <w:rsid w:val="00570FBB"/>
    <w:rsid w:val="00581CAE"/>
    <w:rsid w:val="00583B82"/>
    <w:rsid w:val="005923AC"/>
    <w:rsid w:val="005A4C34"/>
    <w:rsid w:val="005D5149"/>
    <w:rsid w:val="005E656F"/>
    <w:rsid w:val="00667021"/>
    <w:rsid w:val="006974E1"/>
    <w:rsid w:val="006C0896"/>
    <w:rsid w:val="006F513E"/>
    <w:rsid w:val="007B60FB"/>
    <w:rsid w:val="007C0139"/>
    <w:rsid w:val="007D45A1"/>
    <w:rsid w:val="007F564D"/>
    <w:rsid w:val="00804CE2"/>
    <w:rsid w:val="0081583A"/>
    <w:rsid w:val="008A32B1"/>
    <w:rsid w:val="008B1201"/>
    <w:rsid w:val="008F16F7"/>
    <w:rsid w:val="009107E4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13164"/>
    <w:rsid w:val="00B24BD3"/>
    <w:rsid w:val="00B36BE5"/>
    <w:rsid w:val="00B37C7E"/>
    <w:rsid w:val="00B65B09"/>
    <w:rsid w:val="00B75B1B"/>
    <w:rsid w:val="00B76CCE"/>
    <w:rsid w:val="00B85583"/>
    <w:rsid w:val="00B9476B"/>
    <w:rsid w:val="00BC3952"/>
    <w:rsid w:val="00BE5AB8"/>
    <w:rsid w:val="00BF174C"/>
    <w:rsid w:val="00C309F5"/>
    <w:rsid w:val="00C44DFB"/>
    <w:rsid w:val="00C6519B"/>
    <w:rsid w:val="00C70F21"/>
    <w:rsid w:val="00C7354B"/>
    <w:rsid w:val="00C91F9B"/>
    <w:rsid w:val="00CE1E8B"/>
    <w:rsid w:val="00DA6A3A"/>
    <w:rsid w:val="00DC3C75"/>
    <w:rsid w:val="00DE32AC"/>
    <w:rsid w:val="00E1407A"/>
    <w:rsid w:val="00E50BDE"/>
    <w:rsid w:val="00E774CD"/>
    <w:rsid w:val="00E77E1D"/>
    <w:rsid w:val="00ED75B6"/>
    <w:rsid w:val="00F046DB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10212</Words>
  <Characters>58212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2021-10-13T12:54:00Z</dcterms:created>
  <dcterms:modified xsi:type="dcterms:W3CDTF">2021-10-13T12:54:00Z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