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3EF26E7D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146" w:type="pct"/>
            <w:vAlign w:val="center"/>
          </w:tcPr>
          <w:p w14:paraId="26647E3B" w14:textId="764A9210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D7851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63D5AB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766FCF0F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FADB258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1BAAEE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1389BFC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04C84A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98CCA5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28D4FF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0DC16E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E8AAA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405B1A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5F3E5E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07464E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2FF21D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783EE9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15A4AD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2A69BE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401FA6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729304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28F4E7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1E60AD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0575DDC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14997B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09BBCC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5C40E4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7E8DC4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195876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425C58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025E73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6CE721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4B76D86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38A7FCB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BBB82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0C4A4A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2006C7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346CF4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071A89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3AAF83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797F59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6E327C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4C0812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0D3565D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53A0DE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3A85A1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35848" w14:textId="77777777" w:rsidR="00CC5DFE" w:rsidRDefault="00CC5DFE">
      <w:pPr>
        <w:spacing w:after="0"/>
      </w:pPr>
      <w:r>
        <w:separator/>
      </w:r>
    </w:p>
  </w:endnote>
  <w:endnote w:type="continuationSeparator" w:id="0">
    <w:p w14:paraId="0462DF2F" w14:textId="77777777" w:rsidR="00CC5DFE" w:rsidRDefault="00CC5D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17D2E" w14:textId="77777777" w:rsidR="00CC5DFE" w:rsidRDefault="00CC5DFE">
      <w:pPr>
        <w:spacing w:after="0"/>
      </w:pPr>
      <w:r>
        <w:separator/>
      </w:r>
    </w:p>
  </w:footnote>
  <w:footnote w:type="continuationSeparator" w:id="0">
    <w:p w14:paraId="062E7D32" w14:textId="77777777" w:rsidR="00CC5DFE" w:rsidRDefault="00CC5D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D7851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6722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4586C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5DFE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2021-10-03T18:54:00Z</dcterms:created>
  <dcterms:modified xsi:type="dcterms:W3CDTF">2021-10-03T18:54:00Z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