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C553C03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5F72D0"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2022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55822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CAD87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C4654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1655C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28341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7332B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F1E9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5F83A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99BC6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78722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622BC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48356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CFDBD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29FD4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1F879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9AC2A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E6E3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03A41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14913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5CF94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EB6DD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A6BE2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82524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98E97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0E589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2E375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04CB4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95742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A7F4C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C8428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8B08D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FBF22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E4313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6114A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944F6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D0F46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4C607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097EE9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6585F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4C1DA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DFC01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1A3244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7A984F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87289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C6980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03911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8A3DE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D26D2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5FA3F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1BC08B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D3812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52676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6575FB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321AF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39461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1B4BF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5C444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59D37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7D06D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7DA7A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6302A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B5DF5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A486D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73FE4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DEAFE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4AE06B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5F7D9A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7FF97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0F8AB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CA2E3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21080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B4779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5E317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8BC53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35490B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0563C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3C52D9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2CF316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23AEB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723709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3A62E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E411C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DAAC5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5590A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110B1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B4ABB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7742F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70FD9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08EE2E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D0D89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37CEB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B7EC1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7AC78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ABA88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87399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3FB85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7363C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60C46F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08E68C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5A3215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1F8A9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675AE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72127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F297C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FB9FB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A82B2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58BCF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E9FBE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3BA2B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A5A5D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B29B6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738350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240E7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3127C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49F75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3D1B15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EB8DD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E0D33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B6D1A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A0A2E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1A52B1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1D54C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EEA64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2C7C1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B10F1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691AC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1CBA0E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2B06C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B7029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C8934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46534F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46E3A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3456DF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2D1390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6D98F4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EB563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71C7D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C62BA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042E5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8E86E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833FA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B948A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73CEB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956FE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A9C12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D76E4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AE5CB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50B27C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76FA9D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63B553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3F5AD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CCC84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AABBC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B112E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E1200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5E955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007747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6CB3F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C0F8B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AB0A1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41A5B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CAA87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F16BB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2BBB0A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765C5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482A5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14F8AD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9DFC4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206D8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9C739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E41CE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856A9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8DF6F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241216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6EFCC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78315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89ABC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210E8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464F8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39B4D7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D95FF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5A908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A3ECB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07A24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62D2CC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25DD16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DD3D7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CD818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0C52A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E19B1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5BFBD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CAEC0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F69DE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9F50B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232857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BC302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8FC9D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15539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A8F37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3E6B2E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61F5A8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B8A5E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4A4B1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F045B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11C91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C3543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6D7013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6CBCE1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0B67C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FD44D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AB27E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C84C0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AA595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207DF2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E1AF2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58212A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9FD31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37524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AB615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128D6B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242064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D5990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0231B7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046882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CA195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2AB624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13729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4A1776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5F7F32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525EB1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344E6B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7DA11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D8D51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9F74F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3EA23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E4287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5EDD9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DD939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323018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1AEE1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38448F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C7158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64BFE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B04F0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4B34B5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30F047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EDF71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C1F9B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25FB1E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769F4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7A94EA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56BB8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515C31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87A4C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31C749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BD34E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9E218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1584F7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4C498B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572E6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C55AF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5F8765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2C3B8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1B380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EC490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03B11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45138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3A5FB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6F1D01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75142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C3951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2AB15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1BDD52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7E978B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11BEA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48FAB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B53C9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203D3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D74B4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0175C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F8630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A1000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65E17A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559C6E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A3888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F8D4E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527652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40D696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49130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61C1F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9A17F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1BC70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5EB2A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07605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D0905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6AC8CB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2EF36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26895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D8C54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4C262F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26467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4D8A0D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491E1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104A63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44163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396D1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5CE1C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2B06E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1F57E3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6B48C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7CC7A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E05D6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B9C8F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EE4EA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065B8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3AD78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6165A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2622C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396BFD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02423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5DFDA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F102B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EC19B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78F77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B5B99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B16DC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7D10D8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E7359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08B5E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5C0E37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03F5E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93128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D5924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3A8D92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43143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5455F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01203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83BF3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2DD57B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734E09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39080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1AE71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D8991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03543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6E4DCA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352E4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E2682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EDB72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3931E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9F75E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19A42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F8A8C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C72E7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E524E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B3AB7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5505B4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00512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CCBCB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E75A3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6FB19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B8E0D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E858C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6BCA17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6FB64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9E355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A04CB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29ACDB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076B6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E66E9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DE227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6CBE9F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B891B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28FACB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33711F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023B8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3BF884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7E4777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E16C9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14C67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369D9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34C18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7B533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84FE6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00660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A2884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C7484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A0115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C45CD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59DE35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E5F28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B3449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AC353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27FE7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ABC6A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74F9C7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EE7BC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60270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BCCD8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A7B6B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BAF0B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62BE7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2F3BB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D9B78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77172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6DB87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0E5F1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E5D33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4327F8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7A38F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777AD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EF4E3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EA381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2E253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B1BBF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656F04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8EE51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2CC77D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07C89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DEDD0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5DB9E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5033C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8064E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CB8D6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59779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2809C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16AD34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48B22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0C081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0E76DE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34275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D49D7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8136E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65724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7BBF2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1D35A0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05D7F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3FFD7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55B37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DA834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74E394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FE303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58E0FD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6DCF2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A23A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17343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E3217" w14:textId="77777777" w:rsidR="00E278C6" w:rsidRDefault="00E278C6">
      <w:pPr>
        <w:spacing w:after="0"/>
      </w:pPr>
      <w:r>
        <w:separator/>
      </w:r>
    </w:p>
  </w:endnote>
  <w:endnote w:type="continuationSeparator" w:id="0">
    <w:p w14:paraId="748C09B2" w14:textId="77777777" w:rsidR="00E278C6" w:rsidRDefault="00E27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EAD61" w14:textId="77777777" w:rsidR="00E278C6" w:rsidRDefault="00E278C6">
      <w:pPr>
        <w:spacing w:after="0"/>
      </w:pPr>
      <w:r>
        <w:separator/>
      </w:r>
    </w:p>
  </w:footnote>
  <w:footnote w:type="continuationSeparator" w:id="0">
    <w:p w14:paraId="485D2AE8" w14:textId="77777777" w:rsidR="00E278C6" w:rsidRDefault="00E278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E32AC"/>
    <w:rsid w:val="00E1407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2021-09-30T05:01:00Z</dcterms:created>
  <dcterms:modified xsi:type="dcterms:W3CDTF">2021-09-30T05:01:00Z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