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9746FC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9746FC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616A260E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9746FC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608985D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2346DE9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4B2C1D7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311A349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64FBD5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08124A2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2116D3B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020258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3C7F9F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6D47B2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471582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294CC1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4DC1134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3F7B0EA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304EFB8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75EC9B6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0E6B502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49DED8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5E9EB4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2D3E1B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52EA4C3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01D1F5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755321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40444A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7F4F7B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0F8FA0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1332909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0DAEF3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6EB640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0FD90C2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309437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674A4B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6CEBB7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3834AB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4C647F0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16A2B5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5E1188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69495F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17B52C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2D5E60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344FC8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573FD6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36BE8F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753CAC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675060EA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</w:pP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begin"/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instrText xml:space="preserve"> DOCVARIABLE  MonthStart1 \@  yyyy   \* MERGEFORMAT </w:instrTex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separate"/>
                  </w:r>
                  <w:r w:rsidR="009746FC"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t>2022</w: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end"/>
                  </w:r>
                </w:p>
                <w:p w14:paraId="77AC7E8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27E5B73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9746FC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523BDB6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F8D6EB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3C10AFB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3CDC007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6195892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04530B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D405AC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48C025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4FF114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3390B4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4B6C64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35B7C3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42E7C6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76B7F0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0152B78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209A30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796949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58B006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3128DB4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1E731E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5CB7116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47A528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4CCA79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0EFAAB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2A18FD3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014C9E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4CA831C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69FD3A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3AB185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5A84E0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5B58DEA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1696D5C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40726AB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091654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3D69997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51DF93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06FB52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3A9203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57F9A0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071786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6D6AD8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368FF6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14E2D9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4856B9B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5CBF0C75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759B241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11586D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72B1F77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4C3DED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749A64D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62909F2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4CBDA20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184F93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3E378D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20935E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2C5AD6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0B5135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14D79A2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79E9C8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4FACB3F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59D3D09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45F616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215C25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28689F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6735667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6B3750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7F5B493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18B2A8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362E85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166D760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206E45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398E79B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16B8B3D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731833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716B75E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6151B2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7072A1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783B94A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474744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338E3E0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10CC7E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682ED8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4E48FAA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43EB0E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7E8F1B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640B61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417ED8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7D8A1E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5F3351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4DA629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1D03725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2F9612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4F4D7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7F8DC5F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49DBEEE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10DAB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47A0CAE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5A2D80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3D14F0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34997B0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7975FD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348C56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16A3C40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0EB618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72B636E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7603E3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79599F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2F7B682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2742F6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4CD45AC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77DD922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5F154D9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3833D31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5273F9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42FBF68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6FD1B4C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527AF07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7B0FFED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0C443C3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4536464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729A47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5349B57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468ADE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3400CA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408B47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2103DF0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54FB97C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65DA06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0B6AAD9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052738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3244385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1099BD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7579E7A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3159155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4B01B6D4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3D8BB6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0A151AF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3713ED7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26180D2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532E27F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DEF189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263FE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180EC0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0C7F29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6C49A1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72D7E3A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725F8AC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077FEE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78B82A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3E8395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0C3B91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2AFD87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3AA273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01E0F36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09A204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0480BD1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4451E9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66DD8C8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0191946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243AD37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607666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517410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7575EA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0CE0872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3399B1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2B06E7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182537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416F7F9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1E37D6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3B0D1CC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4418E4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1B63DD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5CC866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5B05B4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7C2A38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1C5512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4756419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6B04DB9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456F36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0607FC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9746FC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418EFA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2C4922D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68CAF2C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068DA0D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74C6F5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1708CAE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6802725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0FC04E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79F9BF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669E86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79BDC39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7358E3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2618D4E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038DE76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1C85143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496E641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2AF463A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12BB08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416E49E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21F6F82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3DE0106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47B3E4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68D6087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44619B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56C31CB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6E4F68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65C5A40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3142689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0FEB92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246578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490D5E1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1879DB6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49F6FC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7FF2DB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7A1935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1CE326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4D156AC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5ECB72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3938B4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0B2B66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26E8A9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634D27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0010CC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45F1C8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0BAF6DA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21F5C71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2C56A84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7F3B018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6653E2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2E6AA06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F45DB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3E1F3C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7E6BB79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4B0523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5541DB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681025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499160A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3A963E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556EAC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26E30B9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08E51B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3A85E36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5C1B29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73BBC9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59873E9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0C5F4D3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0434A89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1F13999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4BFE6C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213F69B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2D90D4F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65D516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0CE7956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788D72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7E394F0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36005C2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093DD8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57BAA5C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0AC105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6ED437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1B71F3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304494B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3EDF3AC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047485B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049BB3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6D1FE8F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358DC0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1A9CBA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7A28A3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A0BEF5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4"/>
                      <w:szCs w:val="24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44D2152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430009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270778E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32BF3B1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228621D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08296C7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0B0BB48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06F3DCA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463BB7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4770D2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67D6F4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7B68D6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7587B6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6BB627F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31C563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2F839C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7071C6F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426586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32C474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61FBEB9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575213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56ABAFC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2CC687C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40E1ED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1AA311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104BB1D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6C2D82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50E740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4F9607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13EF66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1F07C41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1C8850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45715B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2AF057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70711C6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718F3B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6F69215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63E8276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6F2EB1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2D7D12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688281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203F72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4332BD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4CC7C7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40DBC6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31F1BC7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60787AE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54152E4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108AC0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1357C3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735120B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556DFB5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281946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52117B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699BB3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07570E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3B4824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190C9B8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664AD4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6610C2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0C77165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406A02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127184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025961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242592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7B9942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53CFA3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1B9152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53E1062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34A656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40082C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663237C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0D9D06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418710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567456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76E9E4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3BEF856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733E03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418B67A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6BAB7F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023119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3DAC790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7F5C75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27F92DF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0DBE6F6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6A0862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7D5ECB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486EAA1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6FDCC81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1BD0815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02F65B6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6ADF614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6201CE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2B5E51E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671DF11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4D43ACD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5A63FD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0DBAA8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161B6F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78A9F1A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255F6FB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6A668B9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069E351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0EA66D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23823D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5AACC3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3C3089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52E75E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5D8054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45DED9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6388F89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14DE7D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49CB434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49FCB3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41FCF5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3ADE152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717BE67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263521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1D41312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704161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19AE43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2413E61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65B048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7B81F5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4DF8AF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3BF081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397B7B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6AC70F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0239005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32CDD13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74BE5F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25A1B96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66EA141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5CB8ADB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0803C2A2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</w:rPr>
                  </w:pPr>
                  <w:r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9746FC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2359010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5D2B9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7529A2A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0CB18F3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2ABFC84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53C388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2F2995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1E6EDD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4E4278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5FD655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79FA6A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229BFD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37666A2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75A008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4BB31B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509A0B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4ED36D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6831C8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61227AE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477D6E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4A4F6C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152240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3DB8FDF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565C9C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4D2811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5F6838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23675A6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602AF0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1311DC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1DBDD6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44AC9F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6B03F36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703F00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721317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4ED951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398FF3B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5D85C4A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4A21DA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3632F0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434CCBB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629C1C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5B847C3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679BAC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630DDBA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480E447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0F55E9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119436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5F75F5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6DDB2DD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22373E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27A6301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4C19D1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05D6BC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197F38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39987B8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6FB5C3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47492AA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6110F2C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7A896F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0775AB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6FBE71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3FCC9D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544F4E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680461E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5038AF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058614A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2CBA9E3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7FB025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6E9991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2A8417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297A0D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538420D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29EEFD0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1C193E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0ED3A70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74E67F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042A407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09CE9D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089F47C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2132EB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09E05A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7DD01C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00623C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13A3CA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2B67DC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52798D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34BAF1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4A065F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4901C7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9746FC" w:rsidRDefault="00E50BDE" w:rsidP="009746FC">
            <w:pPr>
              <w:pStyle w:val="ad"/>
              <w:spacing w:after="0"/>
              <w:jc w:val="center"/>
              <w:rPr>
                <w:rFonts w:ascii="Arial Narrow" w:hAnsi="Arial Narrow" w:cstheme="minorHAnsi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9746FC" w:rsidRDefault="00F93E3B" w:rsidP="009746FC">
      <w:pPr>
        <w:pStyle w:val="a5"/>
        <w:rPr>
          <w:rFonts w:ascii="Arial Narrow" w:hAnsi="Arial Narrow" w:cstheme="minorHAnsi"/>
          <w:b/>
          <w:bCs/>
          <w:noProof/>
          <w:color w:val="auto"/>
          <w:sz w:val="2"/>
          <w:szCs w:val="2"/>
        </w:rPr>
      </w:pPr>
    </w:p>
    <w:sectPr w:rsidR="00F93E3B" w:rsidRPr="009746FC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B7CCA" w14:textId="77777777" w:rsidR="00DC7913" w:rsidRDefault="00DC7913">
      <w:pPr>
        <w:spacing w:after="0"/>
      </w:pPr>
      <w:r>
        <w:separator/>
      </w:r>
    </w:p>
  </w:endnote>
  <w:endnote w:type="continuationSeparator" w:id="0">
    <w:p w14:paraId="6E6D1B90" w14:textId="77777777" w:rsidR="00DC7913" w:rsidRDefault="00DC79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46440" w14:textId="77777777" w:rsidR="00DC7913" w:rsidRDefault="00DC7913">
      <w:pPr>
        <w:spacing w:after="0"/>
      </w:pPr>
      <w:r>
        <w:separator/>
      </w:r>
    </w:p>
  </w:footnote>
  <w:footnote w:type="continuationSeparator" w:id="0">
    <w:p w14:paraId="0897B3D0" w14:textId="77777777" w:rsidR="00DC7913" w:rsidRDefault="00DC79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60BE2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46FC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C7913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2021-09-30T05:40:00Z</dcterms:created>
  <dcterms:modified xsi:type="dcterms:W3CDTF">2021-09-30T05:40:00Z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